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D359C" w14:textId="6DA59E08" w:rsidR="00A94A79" w:rsidRDefault="00EE7A4B" w:rsidP="009E08DB">
      <w:pPr>
        <w:pStyle w:val="Titel"/>
      </w:pPr>
      <w:r>
        <w:t>Funktionsweise des Internets</w:t>
      </w:r>
    </w:p>
    <w:p w14:paraId="463E4F61" w14:textId="66BC1E16" w:rsidR="009E08DB" w:rsidRPr="009E08DB" w:rsidRDefault="00EE7A4B" w:rsidP="009E08DB">
      <w:pPr>
        <w:pStyle w:val="Untertitel"/>
      </w:pPr>
      <w:r>
        <w:t>DNS (2 Arten von DNS-Servern)</w:t>
      </w:r>
      <w:r w:rsidR="007C50F0">
        <w:t xml:space="preserve"> u</w:t>
      </w:r>
      <w:r>
        <w:t>nd E-Mail</w:t>
      </w:r>
    </w:p>
    <w:p w14:paraId="5F780E6F" w14:textId="636536B4" w:rsidR="00536AA3" w:rsidRDefault="007B1E2E" w:rsidP="00097FF7">
      <w:pPr>
        <w:pStyle w:val="berschrift1"/>
      </w:pPr>
      <w:r>
        <w:t xml:space="preserve">Aufgaben zur Filius-Datei </w:t>
      </w:r>
      <w:r w:rsidR="00DD394B">
        <w:t xml:space="preserve">  </w:t>
      </w:r>
      <w:r w:rsidR="00DD394B" w:rsidRPr="00DD394B">
        <w:rPr>
          <w:rFonts w:ascii="Courier New" w:hAnsi="Courier New" w:cs="Courier New"/>
          <w:b w:val="0"/>
          <w:bCs/>
        </w:rPr>
        <w:t>2-n</w:t>
      </w:r>
      <w:r w:rsidRPr="00DD394B">
        <w:rPr>
          <w:rFonts w:ascii="Courier New" w:hAnsi="Courier New" w:cs="Courier New"/>
          <w:b w:val="0"/>
          <w:bCs/>
        </w:rPr>
        <w:t>etzwerk-</w:t>
      </w:r>
      <w:r w:rsidR="00DD394B" w:rsidRPr="00DD394B">
        <w:rPr>
          <w:rFonts w:ascii="Courier New" w:hAnsi="Courier New" w:cs="Courier New"/>
          <w:b w:val="0"/>
          <w:bCs/>
        </w:rPr>
        <w:t>dns</w:t>
      </w:r>
      <w:r w:rsidRPr="00DD394B">
        <w:rPr>
          <w:rFonts w:ascii="Courier New" w:hAnsi="Courier New" w:cs="Courier New"/>
          <w:b w:val="0"/>
          <w:bCs/>
        </w:rPr>
        <w:t>-</w:t>
      </w:r>
      <w:r w:rsidR="00DD394B" w:rsidRPr="00DD394B">
        <w:rPr>
          <w:rFonts w:ascii="Courier New" w:hAnsi="Courier New" w:cs="Courier New"/>
          <w:b w:val="0"/>
          <w:bCs/>
        </w:rPr>
        <w:t>ma</w:t>
      </w:r>
      <w:r w:rsidRPr="00DD394B">
        <w:rPr>
          <w:rFonts w:ascii="Courier New" w:hAnsi="Courier New" w:cs="Courier New"/>
          <w:b w:val="0"/>
          <w:bCs/>
        </w:rPr>
        <w:t>il.fls</w:t>
      </w:r>
    </w:p>
    <w:p w14:paraId="61BB618A" w14:textId="77777777" w:rsidR="007B1E2E" w:rsidRDefault="007B1E2E" w:rsidP="007B1E2E">
      <w:pPr>
        <w:pStyle w:val="Listenabsatz"/>
        <w:numPr>
          <w:ilvl w:val="0"/>
          <w:numId w:val="1"/>
        </w:numPr>
        <w:ind w:left="284" w:hanging="284"/>
      </w:pPr>
      <w:r>
        <w:t>Betrachten Sie die Uni-Clients (Notebooks im Uni-Netzwerk).</w:t>
      </w:r>
    </w:p>
    <w:p w14:paraId="74DB560F" w14:textId="0ABB4A76" w:rsidR="007B1E2E" w:rsidRDefault="007B1E2E" w:rsidP="007B1E2E">
      <w:pPr>
        <w:pStyle w:val="Listenabsatz"/>
        <w:numPr>
          <w:ilvl w:val="0"/>
          <w:numId w:val="2"/>
        </w:numPr>
      </w:pPr>
      <w:r>
        <w:t>Welcher DNS-Server ist dort konfiguriert?</w:t>
      </w:r>
    </w:p>
    <w:p w14:paraId="27127911" w14:textId="528FD517" w:rsidR="007B1E2E" w:rsidRDefault="007B1E2E" w:rsidP="007B1E2E">
      <w:pPr>
        <w:pStyle w:val="Listenabsatz"/>
        <w:ind w:left="644"/>
      </w:pPr>
    </w:p>
    <w:p w14:paraId="72EEB92E" w14:textId="77777777" w:rsidR="00246743" w:rsidRDefault="00246743" w:rsidP="007B1E2E">
      <w:pPr>
        <w:pStyle w:val="Listenabsatz"/>
        <w:ind w:left="644"/>
      </w:pPr>
    </w:p>
    <w:p w14:paraId="10B067BB" w14:textId="77777777" w:rsidR="007B1E2E" w:rsidRDefault="007B1E2E" w:rsidP="007B1E2E">
      <w:pPr>
        <w:pStyle w:val="Listenabsatz"/>
        <w:ind w:left="644"/>
      </w:pPr>
    </w:p>
    <w:p w14:paraId="74EB49C4" w14:textId="2B9A0E6D" w:rsidR="007B1E2E" w:rsidRDefault="007B1E2E" w:rsidP="007B1E2E">
      <w:pPr>
        <w:pStyle w:val="Listenabsatz"/>
        <w:numPr>
          <w:ilvl w:val="0"/>
          <w:numId w:val="2"/>
        </w:numPr>
      </w:pPr>
      <w:r>
        <w:t>Welche Information (A-Einträge) ist auf diesem DNS-Server gespeichert?</w:t>
      </w:r>
    </w:p>
    <w:p w14:paraId="50283B2C" w14:textId="4B431425" w:rsidR="007B1E2E" w:rsidRDefault="007B1E2E" w:rsidP="007B1E2E">
      <w:pPr>
        <w:pStyle w:val="Listenabsatz"/>
        <w:ind w:left="644"/>
      </w:pPr>
    </w:p>
    <w:p w14:paraId="6768A1C9" w14:textId="77777777" w:rsidR="00246743" w:rsidRDefault="00246743" w:rsidP="007B1E2E">
      <w:pPr>
        <w:pStyle w:val="Listenabsatz"/>
        <w:ind w:left="644"/>
      </w:pPr>
    </w:p>
    <w:p w14:paraId="7B9816CA" w14:textId="14AF2B03" w:rsidR="007B1E2E" w:rsidRDefault="007B1E2E" w:rsidP="007B1E2E">
      <w:pPr>
        <w:pStyle w:val="Listenabsatz"/>
        <w:ind w:left="644"/>
      </w:pPr>
    </w:p>
    <w:p w14:paraId="1F11CDA9" w14:textId="090B8F62" w:rsidR="007B1E2E" w:rsidRDefault="007B1E2E" w:rsidP="007B1E2E">
      <w:pPr>
        <w:pStyle w:val="Listenabsatz"/>
        <w:ind w:left="644"/>
      </w:pPr>
    </w:p>
    <w:p w14:paraId="1B8864EA" w14:textId="77777777" w:rsidR="007B1E2E" w:rsidRDefault="007B1E2E" w:rsidP="007B1E2E">
      <w:pPr>
        <w:pStyle w:val="Listenabsatz"/>
        <w:ind w:left="644"/>
      </w:pPr>
    </w:p>
    <w:p w14:paraId="3EC8776B" w14:textId="439BB704" w:rsidR="007B1E2E" w:rsidRDefault="007B1E2E" w:rsidP="007B1E2E">
      <w:pPr>
        <w:pStyle w:val="Listenabsatz"/>
        <w:numPr>
          <w:ilvl w:val="0"/>
          <w:numId w:val="2"/>
        </w:numPr>
      </w:pPr>
      <w:r>
        <w:t xml:space="preserve">Führen Sie auf einem der Uni-Clients den Befehl </w:t>
      </w:r>
      <w:r w:rsidRPr="007B1E2E">
        <w:rPr>
          <w:rFonts w:ascii="Courier New" w:hAnsi="Courier New" w:cs="Courier New"/>
        </w:rPr>
        <w:t>host www.firma.ch</w:t>
      </w:r>
      <w:r>
        <w:t xml:space="preserve"> aus. Welches Resultat erhalten Sie?</w:t>
      </w:r>
    </w:p>
    <w:p w14:paraId="47C8EEE4" w14:textId="028183E3" w:rsidR="007B1E2E" w:rsidRDefault="007B1E2E" w:rsidP="007B1E2E">
      <w:pPr>
        <w:pStyle w:val="Listenabsatz"/>
        <w:ind w:left="644"/>
      </w:pPr>
    </w:p>
    <w:p w14:paraId="3DAD53E3" w14:textId="34138DC3" w:rsidR="007B1E2E" w:rsidRDefault="007B1E2E" w:rsidP="007B1E2E">
      <w:pPr>
        <w:pStyle w:val="Listenabsatz"/>
        <w:ind w:left="644"/>
      </w:pPr>
    </w:p>
    <w:p w14:paraId="6D324156" w14:textId="77777777" w:rsidR="00246743" w:rsidRDefault="00246743" w:rsidP="007B1E2E">
      <w:pPr>
        <w:pStyle w:val="Listenabsatz"/>
        <w:ind w:left="644"/>
      </w:pPr>
    </w:p>
    <w:p w14:paraId="309ACFA5" w14:textId="6A532B3F" w:rsidR="007B1E2E" w:rsidRDefault="007B1E2E" w:rsidP="007B1E2E">
      <w:pPr>
        <w:pStyle w:val="Listenabsatz"/>
        <w:numPr>
          <w:ilvl w:val="0"/>
          <w:numId w:val="2"/>
        </w:numPr>
      </w:pPr>
      <w:r>
        <w:t>Obwohl der auf den Clients konfigurierte DNS-Server diese Information nicht enthält, findet der Client das richtige Resultat. Führen Sie die Abfrage aus der obigen Aufgabe nochmals durch und beobachten und notieren Sie, welche Verbindungen während der Ausführung grün werden.</w:t>
      </w:r>
    </w:p>
    <w:p w14:paraId="7880516C" w14:textId="6DC0A401" w:rsidR="007B1E2E" w:rsidRDefault="007B1E2E" w:rsidP="007B1E2E">
      <w:pPr>
        <w:pStyle w:val="Listenabsatz"/>
        <w:ind w:left="644"/>
      </w:pPr>
    </w:p>
    <w:p w14:paraId="1260994D" w14:textId="24861B77" w:rsidR="007B1E2E" w:rsidRDefault="00246743" w:rsidP="007B1E2E">
      <w:pPr>
        <w:pStyle w:val="Listenabsatz"/>
        <w:ind w:left="644"/>
      </w:pPr>
      <w:r>
        <w:t>1.</w:t>
      </w:r>
    </w:p>
    <w:p w14:paraId="72964E23" w14:textId="0B40784C" w:rsidR="007B1E2E" w:rsidRDefault="007B1E2E" w:rsidP="007B1E2E">
      <w:pPr>
        <w:pStyle w:val="Listenabsatz"/>
        <w:ind w:left="644"/>
      </w:pPr>
    </w:p>
    <w:p w14:paraId="4353BE85" w14:textId="5419505C" w:rsidR="007B1E2E" w:rsidRDefault="00246743" w:rsidP="007B1E2E">
      <w:pPr>
        <w:pStyle w:val="Listenabsatz"/>
        <w:ind w:left="644"/>
      </w:pPr>
      <w:r>
        <w:t>2.</w:t>
      </w:r>
    </w:p>
    <w:p w14:paraId="46DF78A0" w14:textId="062360E1" w:rsidR="007B1E2E" w:rsidRDefault="007B1E2E" w:rsidP="007B1E2E">
      <w:pPr>
        <w:pStyle w:val="Listenabsatz"/>
        <w:ind w:left="644"/>
      </w:pPr>
    </w:p>
    <w:p w14:paraId="1648478C" w14:textId="3AB44B8A" w:rsidR="007B1E2E" w:rsidRDefault="00246743" w:rsidP="007B1E2E">
      <w:pPr>
        <w:pStyle w:val="Listenabsatz"/>
        <w:ind w:left="644"/>
      </w:pPr>
      <w:r>
        <w:t>3.</w:t>
      </w:r>
    </w:p>
    <w:p w14:paraId="31C2CA45" w14:textId="77777777" w:rsidR="00246743" w:rsidRDefault="00246743" w:rsidP="007B1E2E">
      <w:pPr>
        <w:pStyle w:val="Listenabsatz"/>
        <w:ind w:left="644"/>
      </w:pPr>
    </w:p>
    <w:p w14:paraId="162951A0" w14:textId="6BB97184" w:rsidR="007B1E2E" w:rsidRDefault="00246743" w:rsidP="007B1E2E">
      <w:pPr>
        <w:pStyle w:val="Listenabsatz"/>
        <w:numPr>
          <w:ilvl w:val="0"/>
          <w:numId w:val="2"/>
        </w:numPr>
      </w:pPr>
      <w:r>
        <w:t xml:space="preserve">Nun schauen Sie die </w:t>
      </w:r>
      <w:r w:rsidR="00D061AF">
        <w:t xml:space="preserve">A- und die </w:t>
      </w:r>
      <w:r>
        <w:t>NS-Einträge auf den beteiligten</w:t>
      </w:r>
      <w:r w:rsidR="002B48D1">
        <w:t xml:space="preserve"> (oben notierten)</w:t>
      </w:r>
      <w:r>
        <w:t xml:space="preserve"> DNS-Servern genauer an. Welche Informationen enthalten sie?</w:t>
      </w:r>
      <w:r w:rsidR="00D061AF">
        <w:t xml:space="preserve"> Notieren Sie nicht den konkreten Inhalt, sondern eine Beschreibung, was die Informationen bedeuten.</w:t>
      </w:r>
    </w:p>
    <w:p w14:paraId="403CE35F" w14:textId="162DBF50" w:rsidR="00246743" w:rsidRDefault="00246743" w:rsidP="00246743">
      <w:pPr>
        <w:pStyle w:val="Listenabsatz"/>
        <w:ind w:left="644"/>
      </w:pPr>
    </w:p>
    <w:tbl>
      <w:tblPr>
        <w:tblStyle w:val="Tabellenraster"/>
        <w:tblW w:w="0" w:type="auto"/>
        <w:tblInd w:w="644" w:type="dxa"/>
        <w:tblLook w:val="04A0" w:firstRow="1" w:lastRow="0" w:firstColumn="1" w:lastColumn="0" w:noHBand="0" w:noVBand="1"/>
      </w:tblPr>
      <w:tblGrid>
        <w:gridCol w:w="2328"/>
        <w:gridCol w:w="3260"/>
        <w:gridCol w:w="3504"/>
      </w:tblGrid>
      <w:tr w:rsidR="00D061AF" w:rsidRPr="00D061AF" w14:paraId="42F3DCED" w14:textId="77777777" w:rsidTr="00D061AF">
        <w:trPr>
          <w:trHeight w:val="680"/>
        </w:trPr>
        <w:tc>
          <w:tcPr>
            <w:tcW w:w="2328" w:type="dxa"/>
            <w:vAlign w:val="center"/>
          </w:tcPr>
          <w:p w14:paraId="24711210" w14:textId="5B3C61AE" w:rsidR="00D061AF" w:rsidRPr="00D061AF" w:rsidRDefault="00D061AF" w:rsidP="00246743">
            <w:pPr>
              <w:pStyle w:val="Listenabsatz"/>
              <w:ind w:left="0"/>
              <w:rPr>
                <w:b/>
                <w:bCs/>
              </w:rPr>
            </w:pPr>
            <w:r w:rsidRPr="00D061AF">
              <w:rPr>
                <w:b/>
                <w:bCs/>
              </w:rPr>
              <w:t>DNS-Server</w:t>
            </w:r>
          </w:p>
        </w:tc>
        <w:tc>
          <w:tcPr>
            <w:tcW w:w="3260" w:type="dxa"/>
            <w:vAlign w:val="center"/>
          </w:tcPr>
          <w:p w14:paraId="20CEB892" w14:textId="48BE1BB1" w:rsidR="00D061AF" w:rsidRPr="00D061AF" w:rsidRDefault="00D061AF" w:rsidP="00246743">
            <w:pPr>
              <w:pStyle w:val="Listenabsatz"/>
              <w:ind w:left="0"/>
              <w:rPr>
                <w:b/>
                <w:bCs/>
              </w:rPr>
            </w:pPr>
            <w:r w:rsidRPr="00D061AF">
              <w:rPr>
                <w:b/>
                <w:bCs/>
              </w:rPr>
              <w:t>A-Einträge</w:t>
            </w:r>
          </w:p>
        </w:tc>
        <w:tc>
          <w:tcPr>
            <w:tcW w:w="3504" w:type="dxa"/>
            <w:vAlign w:val="center"/>
          </w:tcPr>
          <w:p w14:paraId="358B7AD4" w14:textId="5B94FC3D" w:rsidR="00D061AF" w:rsidRPr="00D061AF" w:rsidRDefault="00D061AF" w:rsidP="00246743">
            <w:pPr>
              <w:pStyle w:val="Listenabsatz"/>
              <w:ind w:left="0"/>
              <w:rPr>
                <w:b/>
                <w:bCs/>
              </w:rPr>
            </w:pPr>
            <w:r w:rsidRPr="00D061AF">
              <w:rPr>
                <w:b/>
                <w:bCs/>
              </w:rPr>
              <w:t>NS-Einträge</w:t>
            </w:r>
          </w:p>
        </w:tc>
      </w:tr>
      <w:tr w:rsidR="00D061AF" w14:paraId="1D244657" w14:textId="77777777" w:rsidTr="00D061AF">
        <w:trPr>
          <w:trHeight w:val="680"/>
        </w:trPr>
        <w:tc>
          <w:tcPr>
            <w:tcW w:w="2328" w:type="dxa"/>
            <w:vAlign w:val="center"/>
          </w:tcPr>
          <w:p w14:paraId="206F35A2" w14:textId="62E62AD5" w:rsidR="00D061AF" w:rsidRDefault="00D061AF" w:rsidP="00246743">
            <w:pPr>
              <w:pStyle w:val="Listenabsatz"/>
              <w:ind w:left="0"/>
            </w:pPr>
            <w:r>
              <w:t>Root-DNS-Server</w:t>
            </w:r>
          </w:p>
        </w:tc>
        <w:tc>
          <w:tcPr>
            <w:tcW w:w="3260" w:type="dxa"/>
            <w:vAlign w:val="center"/>
          </w:tcPr>
          <w:p w14:paraId="656950E8" w14:textId="77777777" w:rsidR="00D061AF" w:rsidRDefault="00D061AF" w:rsidP="00246743">
            <w:pPr>
              <w:pStyle w:val="Listenabsatz"/>
              <w:ind w:left="0"/>
            </w:pPr>
          </w:p>
        </w:tc>
        <w:tc>
          <w:tcPr>
            <w:tcW w:w="3504" w:type="dxa"/>
            <w:vAlign w:val="center"/>
          </w:tcPr>
          <w:p w14:paraId="1451B1F2" w14:textId="77777777" w:rsidR="00D061AF" w:rsidRDefault="00D061AF" w:rsidP="00246743">
            <w:pPr>
              <w:pStyle w:val="Listenabsatz"/>
              <w:ind w:left="0"/>
            </w:pPr>
          </w:p>
        </w:tc>
      </w:tr>
      <w:tr w:rsidR="00D061AF" w14:paraId="4D4A3FEF" w14:textId="77777777" w:rsidTr="00D061AF">
        <w:trPr>
          <w:trHeight w:val="680"/>
        </w:trPr>
        <w:tc>
          <w:tcPr>
            <w:tcW w:w="2328" w:type="dxa"/>
            <w:vAlign w:val="center"/>
          </w:tcPr>
          <w:p w14:paraId="13AB3EA4" w14:textId="77777777" w:rsidR="00D061AF" w:rsidRDefault="00D061AF" w:rsidP="00246743">
            <w:pPr>
              <w:pStyle w:val="Listenabsatz"/>
              <w:ind w:left="0"/>
            </w:pPr>
          </w:p>
        </w:tc>
        <w:tc>
          <w:tcPr>
            <w:tcW w:w="3260" w:type="dxa"/>
            <w:vAlign w:val="center"/>
          </w:tcPr>
          <w:p w14:paraId="2B8ED48C" w14:textId="77777777" w:rsidR="00D061AF" w:rsidRDefault="00D061AF" w:rsidP="00246743">
            <w:pPr>
              <w:pStyle w:val="Listenabsatz"/>
              <w:ind w:left="0"/>
            </w:pPr>
          </w:p>
        </w:tc>
        <w:tc>
          <w:tcPr>
            <w:tcW w:w="3504" w:type="dxa"/>
            <w:vAlign w:val="center"/>
          </w:tcPr>
          <w:p w14:paraId="217CD6D4" w14:textId="77777777" w:rsidR="00D061AF" w:rsidRDefault="00D061AF" w:rsidP="00246743">
            <w:pPr>
              <w:pStyle w:val="Listenabsatz"/>
              <w:ind w:left="0"/>
            </w:pPr>
          </w:p>
        </w:tc>
      </w:tr>
      <w:tr w:rsidR="00D061AF" w14:paraId="37C17E0F" w14:textId="77777777" w:rsidTr="00D061AF">
        <w:trPr>
          <w:trHeight w:val="680"/>
        </w:trPr>
        <w:tc>
          <w:tcPr>
            <w:tcW w:w="2328" w:type="dxa"/>
            <w:vAlign w:val="center"/>
          </w:tcPr>
          <w:p w14:paraId="34838127" w14:textId="77777777" w:rsidR="00D061AF" w:rsidRDefault="00D061AF" w:rsidP="00246743">
            <w:pPr>
              <w:pStyle w:val="Listenabsatz"/>
              <w:ind w:left="0"/>
            </w:pPr>
          </w:p>
        </w:tc>
        <w:tc>
          <w:tcPr>
            <w:tcW w:w="3260" w:type="dxa"/>
            <w:vAlign w:val="center"/>
          </w:tcPr>
          <w:p w14:paraId="33FE7A07" w14:textId="77777777" w:rsidR="00D061AF" w:rsidRDefault="00D061AF" w:rsidP="00246743">
            <w:pPr>
              <w:pStyle w:val="Listenabsatz"/>
              <w:ind w:left="0"/>
            </w:pPr>
          </w:p>
        </w:tc>
        <w:tc>
          <w:tcPr>
            <w:tcW w:w="3504" w:type="dxa"/>
            <w:vAlign w:val="center"/>
          </w:tcPr>
          <w:p w14:paraId="449C359C" w14:textId="77777777" w:rsidR="00D061AF" w:rsidRDefault="00D061AF" w:rsidP="00246743">
            <w:pPr>
              <w:pStyle w:val="Listenabsatz"/>
              <w:ind w:left="0"/>
            </w:pPr>
          </w:p>
        </w:tc>
      </w:tr>
    </w:tbl>
    <w:p w14:paraId="733EFD7F" w14:textId="77777777" w:rsidR="00246743" w:rsidRDefault="00246743" w:rsidP="00246743">
      <w:pPr>
        <w:pStyle w:val="Listenabsatz"/>
        <w:ind w:left="644"/>
      </w:pPr>
    </w:p>
    <w:p w14:paraId="15B64B0C" w14:textId="47FD4A49" w:rsidR="00246743" w:rsidRDefault="00D061AF" w:rsidP="007B1E2E">
      <w:pPr>
        <w:pStyle w:val="Listenabsatz"/>
        <w:numPr>
          <w:ilvl w:val="0"/>
          <w:numId w:val="2"/>
        </w:numPr>
      </w:pPr>
      <w:r>
        <w:t xml:space="preserve">Probieren Sie nun auch noch den Browser auf den Clients aus. Können Sie die Webseiten </w:t>
      </w:r>
      <w:hyperlink r:id="rId8" w:history="1">
        <w:r w:rsidRPr="00176EFA">
          <w:rPr>
            <w:rStyle w:val="Hyperlink"/>
          </w:rPr>
          <w:t>www.uni.ch</w:t>
        </w:r>
      </w:hyperlink>
      <w:r>
        <w:t xml:space="preserve">, </w:t>
      </w:r>
      <w:hyperlink r:id="rId9" w:history="1">
        <w:r w:rsidRPr="00176EFA">
          <w:rPr>
            <w:rStyle w:val="Hyperlink"/>
          </w:rPr>
          <w:t>www.firma.ch</w:t>
        </w:r>
      </w:hyperlink>
      <w:r>
        <w:t xml:space="preserve"> und </w:t>
      </w:r>
      <w:hyperlink r:id="rId10" w:history="1">
        <w:r w:rsidRPr="00176EFA">
          <w:rPr>
            <w:rStyle w:val="Hyperlink"/>
          </w:rPr>
          <w:t>www.firma.de</w:t>
        </w:r>
      </w:hyperlink>
      <w:r>
        <w:t xml:space="preserve"> erreichen? Beobachten Sie, wie die Verbindungen grün werden</w:t>
      </w:r>
      <w:r w:rsidR="00386EC4">
        <w:t>, wenn zuerst die komplette DNS-Auflösung geschieht und anschliessend die Webseite beim richtigen Server bezogen wird.</w:t>
      </w:r>
    </w:p>
    <w:p w14:paraId="29260AA2" w14:textId="3372B3EE" w:rsidR="007B1E2E" w:rsidRDefault="007B1E2E" w:rsidP="007B1E2E">
      <w:pPr>
        <w:pStyle w:val="Listenabsatz"/>
        <w:ind w:left="284"/>
      </w:pPr>
    </w:p>
    <w:p w14:paraId="526D8B73" w14:textId="77777777" w:rsidR="007B1E2E" w:rsidRDefault="007B1E2E" w:rsidP="007B1E2E">
      <w:pPr>
        <w:pStyle w:val="Listenabsatz"/>
        <w:ind w:left="284"/>
      </w:pPr>
    </w:p>
    <w:p w14:paraId="00405068" w14:textId="5E8BAE26" w:rsidR="003456AC" w:rsidRDefault="00EE7A4B" w:rsidP="003456AC">
      <w:pPr>
        <w:pStyle w:val="Listenabsatz"/>
        <w:numPr>
          <w:ilvl w:val="0"/>
          <w:numId w:val="1"/>
        </w:numPr>
        <w:ind w:left="284" w:hanging="284"/>
      </w:pPr>
      <w:r>
        <w:lastRenderedPageBreak/>
        <w:t xml:space="preserve">Betrachten Sie nun den das Heimnetzwerk. </w:t>
      </w:r>
      <w:r w:rsidR="00AE2AAE">
        <w:t>Auf</w:t>
      </w:r>
      <w:r>
        <w:t xml:space="preserve"> den </w:t>
      </w:r>
      <w:r w:rsidR="003456AC">
        <w:t xml:space="preserve">Notebooks im Heimnetzwerk </w:t>
      </w:r>
      <w:r>
        <w:t xml:space="preserve">ist nicht einer der Root-DNS-Server (wie vorhin im Uni-Netzwerk) </w:t>
      </w:r>
      <w:r w:rsidR="003456AC">
        <w:t xml:space="preserve">als DNS-Server </w:t>
      </w:r>
      <w:r>
        <w:t>hinterlegt, sondern der</w:t>
      </w:r>
      <w:r w:rsidR="003456AC">
        <w:t xml:space="preserve"> eigene</w:t>
      </w:r>
      <w:r>
        <w:t xml:space="preserve"> DNS-Server im </w:t>
      </w:r>
      <w:r w:rsidR="003456AC">
        <w:t>Heimn</w:t>
      </w:r>
      <w:r>
        <w:t>etzwerk (</w:t>
      </w:r>
      <w:proofErr w:type="spellStart"/>
      <w:proofErr w:type="gramStart"/>
      <w:r w:rsidRPr="00EE7A4B">
        <w:rPr>
          <w:rFonts w:ascii="Courier New" w:hAnsi="Courier New" w:cs="Courier New"/>
        </w:rPr>
        <w:t>dns.home</w:t>
      </w:r>
      <w:proofErr w:type="spellEnd"/>
      <w:proofErr w:type="gramEnd"/>
      <w:r>
        <w:t>).</w:t>
      </w:r>
    </w:p>
    <w:p w14:paraId="5D8120C6" w14:textId="53B64F3A" w:rsidR="003456AC" w:rsidRDefault="003456AC" w:rsidP="003456AC">
      <w:pPr>
        <w:pStyle w:val="Listenabsatz"/>
        <w:numPr>
          <w:ilvl w:val="1"/>
          <w:numId w:val="1"/>
        </w:numPr>
        <w:ind w:left="709" w:hanging="425"/>
      </w:pPr>
      <w:r>
        <w:t xml:space="preserve">Fragen Sie von </w:t>
      </w:r>
      <w:r w:rsidRPr="003456AC">
        <w:rPr>
          <w:rFonts w:ascii="Courier New" w:hAnsi="Courier New" w:cs="Courier New"/>
        </w:rPr>
        <w:t>nb1.home</w:t>
      </w:r>
      <w:r>
        <w:t xml:space="preserve"> </w:t>
      </w:r>
      <w:r w:rsidR="00D81156">
        <w:t xml:space="preserve">aus </w:t>
      </w:r>
      <w:r>
        <w:t xml:space="preserve">die IPs von </w:t>
      </w:r>
      <w:proofErr w:type="spellStart"/>
      <w:proofErr w:type="gramStart"/>
      <w:r w:rsidRPr="003456AC">
        <w:rPr>
          <w:rFonts w:ascii="Courier New" w:hAnsi="Courier New" w:cs="Courier New"/>
        </w:rPr>
        <w:t>server.home</w:t>
      </w:r>
      <w:proofErr w:type="spellEnd"/>
      <w:proofErr w:type="gramEnd"/>
      <w:r>
        <w:t xml:space="preserve"> und </w:t>
      </w:r>
      <w:r w:rsidRPr="003456AC">
        <w:rPr>
          <w:rFonts w:ascii="Courier New" w:hAnsi="Courier New" w:cs="Courier New"/>
        </w:rPr>
        <w:t>nb2.home</w:t>
      </w:r>
      <w:r>
        <w:t xml:space="preserve"> ab.</w:t>
      </w:r>
    </w:p>
    <w:p w14:paraId="726391DB" w14:textId="77777777" w:rsidR="003456AC" w:rsidRDefault="003456AC" w:rsidP="003456AC">
      <w:pPr>
        <w:pStyle w:val="Listenabsatz"/>
        <w:ind w:left="709"/>
      </w:pPr>
    </w:p>
    <w:p w14:paraId="6C38CE60" w14:textId="39B207B8" w:rsidR="003456AC" w:rsidRDefault="003456AC" w:rsidP="003456AC">
      <w:pPr>
        <w:pStyle w:val="Listenabsatz"/>
        <w:numPr>
          <w:ilvl w:val="1"/>
          <w:numId w:val="1"/>
        </w:numPr>
        <w:ind w:left="709" w:hanging="425"/>
      </w:pPr>
      <w:r>
        <w:t>Lösen Sie nun auch andere, externe Hostname</w:t>
      </w:r>
      <w:r w:rsidR="00D81156">
        <w:t>n</w:t>
      </w:r>
      <w:r>
        <w:t xml:space="preserve"> a</w:t>
      </w:r>
      <w:r w:rsidR="00174C6A">
        <w:t xml:space="preserve">uf (z.B. </w:t>
      </w:r>
      <w:r w:rsidR="00174C6A" w:rsidRPr="00D81156">
        <w:rPr>
          <w:rFonts w:ascii="Courier New" w:hAnsi="Courier New" w:cs="Courier New"/>
        </w:rPr>
        <w:t>www.firma.ch</w:t>
      </w:r>
      <w:r w:rsidR="00174C6A">
        <w:t xml:space="preserve">, </w:t>
      </w:r>
      <w:r w:rsidR="00174C6A" w:rsidRPr="00D81156">
        <w:rPr>
          <w:rFonts w:ascii="Courier New" w:hAnsi="Courier New" w:cs="Courier New"/>
        </w:rPr>
        <w:t>mail.uni.ch</w:t>
      </w:r>
      <w:r w:rsidR="00174C6A">
        <w:t xml:space="preserve">, </w:t>
      </w:r>
      <w:r w:rsidR="00D81156" w:rsidRPr="00D81156">
        <w:rPr>
          <w:rFonts w:ascii="Courier New" w:hAnsi="Courier New" w:cs="Courier New"/>
        </w:rPr>
        <w:t>ns1.hoster.ch</w:t>
      </w:r>
      <w:r w:rsidR="00D81156">
        <w:t xml:space="preserve">, </w:t>
      </w:r>
      <w:r w:rsidR="00174C6A">
        <w:t xml:space="preserve">…). Wieso </w:t>
      </w:r>
      <w:r w:rsidR="00D81156">
        <w:t>funktioniert</w:t>
      </w:r>
      <w:r w:rsidR="00174C6A">
        <w:t xml:space="preserve"> dies, obwohl diese Information</w:t>
      </w:r>
      <w:r w:rsidR="00D81156">
        <w:t>en</w:t>
      </w:r>
      <w:r w:rsidR="00174C6A">
        <w:t xml:space="preserve"> gar nicht im Heim-DNS-Server gespeichert s</w:t>
      </w:r>
      <w:r w:rsidR="00D81156">
        <w:t>ind</w:t>
      </w:r>
      <w:r w:rsidR="00174C6A">
        <w:t xml:space="preserve">? Erklären Sie, welche Einstellung </w:t>
      </w:r>
      <w:r w:rsidR="00D81156">
        <w:t>und</w:t>
      </w:r>
      <w:r w:rsidR="00174C6A">
        <w:t xml:space="preserve"> welche Einträge in welchem DNS-Server diese Funktionalität ermöglichen.</w:t>
      </w:r>
    </w:p>
    <w:p w14:paraId="6CE71191" w14:textId="77777777" w:rsidR="00174C6A" w:rsidRDefault="00174C6A" w:rsidP="00174C6A">
      <w:pPr>
        <w:pStyle w:val="Listenabsatz"/>
      </w:pPr>
    </w:p>
    <w:p w14:paraId="451FB81D" w14:textId="75837FDD" w:rsidR="00174C6A" w:rsidRDefault="00174C6A" w:rsidP="00174C6A">
      <w:pPr>
        <w:pStyle w:val="Listenabsatz"/>
        <w:ind w:left="709"/>
      </w:pPr>
      <w:r>
        <w:t>Einstellung:</w:t>
      </w:r>
    </w:p>
    <w:p w14:paraId="50CD3D37" w14:textId="6CB2519A" w:rsidR="00174C6A" w:rsidRDefault="00174C6A" w:rsidP="00174C6A">
      <w:pPr>
        <w:pStyle w:val="Listenabsatz"/>
        <w:ind w:left="709"/>
      </w:pPr>
    </w:p>
    <w:p w14:paraId="0FF16CFF" w14:textId="139B67B9" w:rsidR="00174C6A" w:rsidRDefault="00174C6A" w:rsidP="00174C6A">
      <w:pPr>
        <w:pStyle w:val="Listenabsatz"/>
        <w:ind w:left="709"/>
      </w:pPr>
      <w:r>
        <w:t>Einträge:</w:t>
      </w:r>
    </w:p>
    <w:p w14:paraId="4BE6EF82" w14:textId="757F3D1E" w:rsidR="00174C6A" w:rsidRDefault="00174C6A" w:rsidP="00174C6A">
      <w:pPr>
        <w:pStyle w:val="Listenabsatz"/>
        <w:ind w:left="709"/>
      </w:pPr>
    </w:p>
    <w:p w14:paraId="1B2B3D15" w14:textId="4550F1B3" w:rsidR="00174C6A" w:rsidRDefault="00174C6A" w:rsidP="00174C6A">
      <w:pPr>
        <w:pStyle w:val="Listenabsatz"/>
        <w:ind w:left="709"/>
      </w:pPr>
      <w:r>
        <w:t>In welchem DNS-Server müssen diese Einstellungen/Einträge vorgenommen werden?</w:t>
      </w:r>
    </w:p>
    <w:p w14:paraId="4D554448" w14:textId="5B295958" w:rsidR="00174C6A" w:rsidRDefault="00174C6A" w:rsidP="00174C6A">
      <w:pPr>
        <w:pStyle w:val="Listenabsatz"/>
        <w:ind w:left="709"/>
      </w:pPr>
    </w:p>
    <w:p w14:paraId="5C5560FB" w14:textId="77777777" w:rsidR="00174C6A" w:rsidRDefault="00174C6A" w:rsidP="00174C6A">
      <w:pPr>
        <w:pStyle w:val="Listenabsatz"/>
        <w:ind w:left="709"/>
      </w:pPr>
    </w:p>
    <w:p w14:paraId="5AB63565" w14:textId="0BF34CCB" w:rsidR="00174C6A" w:rsidRDefault="006C0334" w:rsidP="003456AC">
      <w:pPr>
        <w:pStyle w:val="Listenabsatz"/>
        <w:numPr>
          <w:ilvl w:val="1"/>
          <w:numId w:val="1"/>
        </w:numPr>
        <w:ind w:left="709" w:hanging="425"/>
      </w:pPr>
      <w:r>
        <w:t xml:space="preserve">Wir haben nun zwei Typen DNS-Servern kennengelernt. </w:t>
      </w:r>
      <w:r w:rsidR="00944DBD">
        <w:t>Erklären Sie die zwei grundlegend verschiedenen Funktionen, die ein DNS-Server erfüllen kann:</w:t>
      </w:r>
    </w:p>
    <w:p w14:paraId="4AAC6462" w14:textId="5293E1C9" w:rsidR="00944DBD" w:rsidRDefault="00944DBD" w:rsidP="00944DBD">
      <w:pPr>
        <w:pStyle w:val="Listenabsatz"/>
        <w:ind w:left="709"/>
      </w:pPr>
    </w:p>
    <w:p w14:paraId="0E49C23A" w14:textId="22CDB0A3" w:rsidR="00944DBD" w:rsidRDefault="00944DBD" w:rsidP="00944DBD">
      <w:pPr>
        <w:pStyle w:val="Listenabsatz"/>
        <w:ind w:left="709"/>
      </w:pPr>
      <w:r>
        <w:t>1. Autoritativer DNS-Server</w:t>
      </w:r>
      <w:r w:rsidR="006C0334">
        <w:t xml:space="preserve"> (Typ aus Aufgabe 1)</w:t>
      </w:r>
      <w:r>
        <w:t>:</w:t>
      </w:r>
    </w:p>
    <w:p w14:paraId="5A98013D" w14:textId="503587C4" w:rsidR="00944DBD" w:rsidRDefault="00944DBD" w:rsidP="00944DBD">
      <w:pPr>
        <w:pStyle w:val="Listenabsatz"/>
        <w:ind w:left="709"/>
      </w:pPr>
    </w:p>
    <w:p w14:paraId="30A658B9" w14:textId="78A687F9" w:rsidR="00944DBD" w:rsidRDefault="00944DBD" w:rsidP="00944DBD">
      <w:pPr>
        <w:pStyle w:val="Listenabsatz"/>
        <w:ind w:left="709"/>
      </w:pPr>
    </w:p>
    <w:p w14:paraId="27BB4256" w14:textId="55302A83" w:rsidR="00944DBD" w:rsidRDefault="00944DBD" w:rsidP="00944DBD">
      <w:pPr>
        <w:pStyle w:val="Listenabsatz"/>
        <w:ind w:left="709"/>
      </w:pPr>
      <w:r>
        <w:t>2. Resolver</w:t>
      </w:r>
      <w:r w:rsidR="006C0334">
        <w:t xml:space="preserve"> (Typ aus Aufgabe 2)</w:t>
      </w:r>
      <w:r>
        <w:t>:</w:t>
      </w:r>
    </w:p>
    <w:p w14:paraId="629D4D53" w14:textId="36C6999E" w:rsidR="00944DBD" w:rsidRDefault="00944DBD" w:rsidP="00944DBD">
      <w:pPr>
        <w:pStyle w:val="Listenabsatz"/>
        <w:ind w:left="709"/>
      </w:pPr>
    </w:p>
    <w:p w14:paraId="20E48E9E" w14:textId="7918FB66" w:rsidR="00944DBD" w:rsidRDefault="00944DBD" w:rsidP="009E724F"/>
    <w:p w14:paraId="10F5E429" w14:textId="46394263" w:rsidR="009E724F" w:rsidRDefault="009E724F" w:rsidP="009E724F">
      <w:pPr>
        <w:pStyle w:val="Listenabsatz"/>
        <w:numPr>
          <w:ilvl w:val="0"/>
          <w:numId w:val="1"/>
        </w:numPr>
        <w:ind w:left="284" w:hanging="284"/>
      </w:pPr>
      <w:r>
        <w:t>Nun untersuchen wir noch das E-Mail-System genauer. Angenommen, der Student</w:t>
      </w:r>
      <w:r w:rsidR="004E0C93">
        <w:t xml:space="preserve"> (</w:t>
      </w:r>
      <w:r w:rsidR="004E0C93" w:rsidRPr="004E0C93">
        <w:rPr>
          <w:rFonts w:ascii="Courier New" w:hAnsi="Courier New" w:cs="Courier New"/>
        </w:rPr>
        <w:t>stud@uni.ch</w:t>
      </w:r>
      <w:r w:rsidR="004E0C93">
        <w:t>)</w:t>
      </w:r>
      <w:r>
        <w:t xml:space="preserve"> schreibt eine E-Mail an </w:t>
      </w:r>
      <w:r w:rsidRPr="009E724F">
        <w:rPr>
          <w:rFonts w:ascii="Courier New" w:hAnsi="Courier New" w:cs="Courier New"/>
        </w:rPr>
        <w:t>info@firma.ch</w:t>
      </w:r>
      <w:r>
        <w:t>. Wie funktioniert das?</w:t>
      </w:r>
    </w:p>
    <w:p w14:paraId="4ED48745" w14:textId="1044963B" w:rsidR="004E0C93" w:rsidRDefault="004E0C93" w:rsidP="009E724F">
      <w:pPr>
        <w:pStyle w:val="Listenabsatz"/>
        <w:numPr>
          <w:ilvl w:val="1"/>
          <w:numId w:val="1"/>
        </w:numPr>
        <w:ind w:left="709" w:hanging="425"/>
      </w:pPr>
      <w:r>
        <w:t xml:space="preserve">Beschreiben Sie, via welche Computer (Clients, Server) die E-Mail vom Studenten bis zur Mitarbeiterin der Firma gesendet wird. Damit Sie nicht suchen müssen: Die Mitarbeiterin der Firma arbeitet von zu Hause aus am </w:t>
      </w:r>
      <w:r w:rsidRPr="004E0C93">
        <w:rPr>
          <w:rFonts w:ascii="Courier New" w:hAnsi="Courier New" w:cs="Courier New"/>
        </w:rPr>
        <w:t>nb1.home</w:t>
      </w:r>
      <w:r>
        <w:t>. Alle E-Mail-Programme sind schon eingerichtet.</w:t>
      </w:r>
    </w:p>
    <w:p w14:paraId="4EA4056A" w14:textId="057086C2" w:rsidR="004E0C93" w:rsidRDefault="004E0C93" w:rsidP="004E0C93">
      <w:pPr>
        <w:pStyle w:val="Listenabsatz"/>
        <w:ind w:left="709"/>
      </w:pPr>
    </w:p>
    <w:p w14:paraId="48EE6C62" w14:textId="14C6EE25" w:rsidR="004E0C93" w:rsidRDefault="004E0C93" w:rsidP="004E0C93">
      <w:pPr>
        <w:pStyle w:val="Listenabsatz"/>
        <w:tabs>
          <w:tab w:val="left" w:pos="4820"/>
        </w:tabs>
        <w:ind w:left="709"/>
      </w:pPr>
      <w:r>
        <w:t>1.</w:t>
      </w:r>
      <w:r>
        <w:tab/>
        <w:t>2.</w:t>
      </w:r>
    </w:p>
    <w:p w14:paraId="426C7AE3" w14:textId="56B32CA2" w:rsidR="004E0C93" w:rsidRDefault="004E0C93" w:rsidP="004E0C93">
      <w:pPr>
        <w:pStyle w:val="Listenabsatz"/>
        <w:tabs>
          <w:tab w:val="left" w:pos="4820"/>
        </w:tabs>
        <w:ind w:left="709"/>
      </w:pPr>
    </w:p>
    <w:p w14:paraId="32C41859" w14:textId="78394530" w:rsidR="004E0C93" w:rsidRDefault="004E0C93" w:rsidP="004E0C93">
      <w:pPr>
        <w:pStyle w:val="Listenabsatz"/>
        <w:tabs>
          <w:tab w:val="left" w:pos="4820"/>
        </w:tabs>
        <w:ind w:left="709"/>
      </w:pPr>
      <w:r>
        <w:t>3.</w:t>
      </w:r>
      <w:r>
        <w:tab/>
        <w:t>4.</w:t>
      </w:r>
    </w:p>
    <w:p w14:paraId="3D04E74C" w14:textId="77777777" w:rsidR="004E0C93" w:rsidRDefault="004E0C93" w:rsidP="004E0C93">
      <w:pPr>
        <w:pStyle w:val="Listenabsatz"/>
        <w:ind w:left="709"/>
      </w:pPr>
    </w:p>
    <w:p w14:paraId="61FACDC2" w14:textId="16E0B3A5" w:rsidR="009E724F" w:rsidRDefault="009E724F" w:rsidP="009E724F">
      <w:pPr>
        <w:pStyle w:val="Listenabsatz"/>
        <w:numPr>
          <w:ilvl w:val="1"/>
          <w:numId w:val="1"/>
        </w:numPr>
        <w:ind w:left="709" w:hanging="425"/>
      </w:pPr>
      <w:r>
        <w:t xml:space="preserve">Wie weiss der </w:t>
      </w:r>
      <w:r w:rsidR="00F667CB">
        <w:t xml:space="preserve">absendende </w:t>
      </w:r>
      <w:r>
        <w:t xml:space="preserve">Server der Uni, welchem Server er diese E-Mail zustellen muss? Untersuchen Sie dazu die DNS-Einträge für </w:t>
      </w:r>
      <w:r w:rsidRPr="009E724F">
        <w:rPr>
          <w:rFonts w:ascii="Courier New" w:hAnsi="Courier New" w:cs="Courier New"/>
        </w:rPr>
        <w:t>firma.ch</w:t>
      </w:r>
      <w:r>
        <w:t>. Es gibt da noch eine Registerkarte, die wir bisher nicht beachtet haben. Erklären Sie, was diese Einträge dort bewirken.</w:t>
      </w:r>
    </w:p>
    <w:p w14:paraId="4FE1E0B2" w14:textId="2775FC62" w:rsidR="009E724F" w:rsidRDefault="009E724F" w:rsidP="009E724F">
      <w:pPr>
        <w:pStyle w:val="Listenabsatz"/>
        <w:ind w:left="709"/>
      </w:pPr>
    </w:p>
    <w:p w14:paraId="74600EC5" w14:textId="24238D3C" w:rsidR="009E724F" w:rsidRDefault="009E724F" w:rsidP="009E724F">
      <w:pPr>
        <w:pStyle w:val="Listenabsatz"/>
        <w:ind w:left="709"/>
      </w:pPr>
    </w:p>
    <w:p w14:paraId="02EDFF68" w14:textId="7F6BECA1" w:rsidR="009E724F" w:rsidRDefault="009E724F" w:rsidP="009E724F">
      <w:pPr>
        <w:pStyle w:val="Listenabsatz"/>
        <w:ind w:left="709"/>
      </w:pPr>
    </w:p>
    <w:p w14:paraId="6A61D100" w14:textId="459BEF27" w:rsidR="009E724F" w:rsidRDefault="009E724F" w:rsidP="009E724F">
      <w:pPr>
        <w:pStyle w:val="Listenabsatz"/>
        <w:ind w:left="709"/>
      </w:pPr>
    </w:p>
    <w:p w14:paraId="0A327234" w14:textId="77777777" w:rsidR="009E724F" w:rsidRDefault="009E724F" w:rsidP="009E724F">
      <w:pPr>
        <w:pStyle w:val="Listenabsatz"/>
        <w:ind w:left="709"/>
      </w:pPr>
    </w:p>
    <w:p w14:paraId="7202C861" w14:textId="71BC5DBC" w:rsidR="009E724F" w:rsidRDefault="00F667CB" w:rsidP="009E724F">
      <w:pPr>
        <w:pStyle w:val="Listenabsatz"/>
        <w:numPr>
          <w:ilvl w:val="1"/>
          <w:numId w:val="1"/>
        </w:numPr>
        <w:ind w:left="709" w:hanging="425"/>
      </w:pPr>
      <w:r>
        <w:t xml:space="preserve">Erklären Sie den Unterschied zwischen E-Mails versenden (SMTP) und E-Mails empfangen (IMAP oder POP). Wieso reicht nicht ein einziges Protokoll aus? </w:t>
      </w:r>
    </w:p>
    <w:p w14:paraId="74BB5C55" w14:textId="77777777" w:rsidR="009E724F" w:rsidRPr="007B1E2E" w:rsidRDefault="009E724F" w:rsidP="00F667CB"/>
    <w:sectPr w:rsidR="009E724F" w:rsidRPr="007B1E2E" w:rsidSect="004D7779">
      <w:headerReference w:type="default" r:id="rId11"/>
      <w:pgSz w:w="11906" w:h="16838"/>
      <w:pgMar w:top="1440" w:right="1080" w:bottom="1440" w:left="108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86D11" w14:textId="77777777" w:rsidR="007B1E2E" w:rsidRDefault="007B1E2E" w:rsidP="004D7779">
      <w:pPr>
        <w:spacing w:after="0" w:line="240" w:lineRule="auto"/>
      </w:pPr>
      <w:r>
        <w:separator/>
      </w:r>
    </w:p>
  </w:endnote>
  <w:endnote w:type="continuationSeparator" w:id="0">
    <w:p w14:paraId="135B42E5" w14:textId="77777777" w:rsidR="007B1E2E" w:rsidRDefault="007B1E2E" w:rsidP="004D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E9C22" w14:textId="77777777" w:rsidR="007B1E2E" w:rsidRDefault="007B1E2E" w:rsidP="004D7779">
      <w:pPr>
        <w:spacing w:after="0" w:line="240" w:lineRule="auto"/>
      </w:pPr>
      <w:r>
        <w:separator/>
      </w:r>
    </w:p>
  </w:footnote>
  <w:footnote w:type="continuationSeparator" w:id="0">
    <w:p w14:paraId="56D9554F" w14:textId="77777777" w:rsidR="007B1E2E" w:rsidRDefault="007B1E2E" w:rsidP="004D7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43B1" w14:textId="77777777" w:rsidR="004D7779" w:rsidRDefault="00F5754C" w:rsidP="00BC4AB4">
    <w:pPr>
      <w:pStyle w:val="Kopfzeile"/>
      <w:tabs>
        <w:tab w:val="left" w:pos="2410"/>
      </w:tabs>
    </w:pPr>
    <w:r>
      <w:rPr>
        <w:noProof/>
      </w:rPr>
      <mc:AlternateContent>
        <mc:Choice Requires="wpg">
          <w:drawing>
            <wp:anchor distT="0" distB="0" distL="114300" distR="114300" simplePos="0" relativeHeight="251660288" behindDoc="0" locked="0" layoutInCell="1" allowOverlap="1" wp14:anchorId="199E9F5C" wp14:editId="755441EB">
              <wp:simplePos x="0" y="0"/>
              <wp:positionH relativeFrom="column">
                <wp:posOffset>-448294</wp:posOffset>
              </wp:positionH>
              <wp:positionV relativeFrom="paragraph">
                <wp:posOffset>-417270</wp:posOffset>
              </wp:positionV>
              <wp:extent cx="1127760" cy="438785"/>
              <wp:effectExtent l="0" t="0" r="0" b="0"/>
              <wp:wrapNone/>
              <wp:docPr id="5" name="Gruppieren 5"/>
              <wp:cNvGraphicFramePr/>
              <a:graphic xmlns:a="http://schemas.openxmlformats.org/drawingml/2006/main">
                <a:graphicData uri="http://schemas.microsoft.com/office/word/2010/wordprocessingGroup">
                  <wpg:wgp>
                    <wpg:cNvGrpSpPr/>
                    <wpg:grpSpPr>
                      <a:xfrm>
                        <a:off x="0" y="0"/>
                        <a:ext cx="1127760" cy="438785"/>
                        <a:chOff x="0" y="0"/>
                        <a:chExt cx="1128156" cy="439387"/>
                      </a:xfrm>
                    </wpg:grpSpPr>
                    <pic:pic xmlns:pic="http://schemas.openxmlformats.org/drawingml/2006/picture">
                      <pic:nvPicPr>
                        <pic:cNvPr id="1" name="Grafi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7813"/>
                          <a:ext cx="409575" cy="409575"/>
                        </a:xfrm>
                        <a:prstGeom prst="rect">
                          <a:avLst/>
                        </a:prstGeom>
                      </pic:spPr>
                    </pic:pic>
                    <wps:wsp>
                      <wps:cNvPr id="217" name="Textfeld 2"/>
                      <wps:cNvSpPr txBox="1">
                        <a:spLocks noChangeArrowheads="1"/>
                      </wps:cNvSpPr>
                      <wps:spPr bwMode="auto">
                        <a:xfrm>
                          <a:off x="332509" y="0"/>
                          <a:ext cx="795647" cy="439387"/>
                        </a:xfrm>
                        <a:prstGeom prst="rect">
                          <a:avLst/>
                        </a:prstGeom>
                        <a:noFill/>
                        <a:ln w="9525">
                          <a:noFill/>
                          <a:miter lim="800000"/>
                          <a:headEnd/>
                          <a:tailEnd/>
                        </a:ln>
                      </wps:spPr>
                      <wps:txbx>
                        <w:txbxContent>
                          <w:p w14:paraId="3E5F8070" w14:textId="77777777" w:rsidR="004D7779" w:rsidRPr="00536AA3" w:rsidRDefault="004D7779">
                            <w:pPr>
                              <w:rPr>
                                <w:rFonts w:cs="Arial"/>
                                <w:color w:val="E67C7C"/>
                                <w:sz w:val="44"/>
                                <w:szCs w:val="44"/>
                              </w:rPr>
                            </w:pPr>
                            <w:r w:rsidRPr="00536AA3">
                              <w:rPr>
                                <w:rFonts w:cs="Arial"/>
                                <w:color w:val="E67C7C"/>
                                <w:sz w:val="44"/>
                                <w:szCs w:val="44"/>
                              </w:rPr>
                              <w:t>FIN</w:t>
                            </w:r>
                            <w:r w:rsidR="00536AA3">
                              <w:rPr>
                                <w:rFonts w:cs="Arial"/>
                                <w:color w:val="E67C7C"/>
                                <w:sz w:val="44"/>
                                <w:szCs w:val="44"/>
                              </w:rPr>
                              <w:t xml:space="preserve"> </w:t>
                            </w:r>
                          </w:p>
                        </w:txbxContent>
                      </wps:txbx>
                      <wps:bodyPr rot="0" vert="horz" wrap="square" lIns="91440" tIns="45720" rIns="91440" bIns="45720" anchor="t" anchorCtr="0">
                        <a:noAutofit/>
                      </wps:bodyPr>
                    </wps:wsp>
                  </wpg:wgp>
                </a:graphicData>
              </a:graphic>
            </wp:anchor>
          </w:drawing>
        </mc:Choice>
        <mc:Fallback>
          <w:pict>
            <v:group w14:anchorId="199E9F5C" id="Gruppieren 5" o:spid="_x0000_s1026" style="position:absolute;left:0;text-align:left;margin-left:-35.3pt;margin-top:-32.85pt;width:88.8pt;height:34.55pt;z-index:251660288" coordsize="11281,4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top:178;width:4095;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">
                <v:imagedata r:id="rId2" o:title=""/>
              </v:shape>
              <v:shapetype id="_x0000_t202" coordsize="21600,21600" o:spt="202" path="m,l,21600r21600,l21600,xe">
                <v:stroke joinstyle="miter"/>
                <v:path gradientshapeok="t" o:connecttype="rect"/>
              </v:shapetype>
              <v:shape id="_x0000_s1028" type="#_x0000_t202" style="position:absolute;left:3325;width:7956;height:4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E5F8070" w14:textId="77777777" w:rsidR="004D7779" w:rsidRPr="00536AA3" w:rsidRDefault="004D7779">
                      <w:pPr>
                        <w:rPr>
                          <w:rFonts w:cs="Arial"/>
                          <w:color w:val="E67C7C"/>
                          <w:sz w:val="44"/>
                          <w:szCs w:val="44"/>
                        </w:rPr>
                      </w:pPr>
                      <w:r w:rsidRPr="00536AA3">
                        <w:rPr>
                          <w:rFonts w:cs="Arial"/>
                          <w:color w:val="E67C7C"/>
                          <w:sz w:val="44"/>
                          <w:szCs w:val="44"/>
                        </w:rPr>
                        <w:t>FIN</w:t>
                      </w:r>
                      <w:r w:rsidR="00536AA3">
                        <w:rPr>
                          <w:rFonts w:cs="Arial"/>
                          <w:color w:val="E67C7C"/>
                          <w:sz w:val="44"/>
                          <w:szCs w:val="44"/>
                        </w:rPr>
                        <w:t xml:space="preserve"> </w:t>
                      </w:r>
                    </w:p>
                  </w:txbxContent>
                </v:textbox>
              </v:shape>
            </v:group>
          </w:pict>
        </mc:Fallback>
      </mc:AlternateContent>
    </w:r>
    <w:r>
      <w:rPr>
        <w:noProof/>
      </w:rPr>
      <mc:AlternateContent>
        <mc:Choice Requires="wps">
          <w:drawing>
            <wp:anchor distT="0" distB="0" distL="114300" distR="114300" simplePos="0" relativeHeight="251661312" behindDoc="0" locked="0" layoutInCell="1" allowOverlap="1" wp14:anchorId="3C71C8BC" wp14:editId="742EB194">
              <wp:simplePos x="0" y="0"/>
              <wp:positionH relativeFrom="margin">
                <wp:posOffset>5274087</wp:posOffset>
              </wp:positionH>
              <wp:positionV relativeFrom="paragraph">
                <wp:posOffset>-369570</wp:posOffset>
              </wp:positionV>
              <wp:extent cx="1009015" cy="391160"/>
              <wp:effectExtent l="0" t="0" r="0" b="0"/>
              <wp:wrapNone/>
              <wp:docPr id="2" name="Textfeld 2"/>
              <wp:cNvGraphicFramePr/>
              <a:graphic xmlns:a="http://schemas.openxmlformats.org/drawingml/2006/main">
                <a:graphicData uri="http://schemas.microsoft.com/office/word/2010/wordprocessingShape">
                  <wps:wsp>
                    <wps:cNvSpPr txBox="1"/>
                    <wps:spPr>
                      <a:xfrm>
                        <a:off x="0" y="0"/>
                        <a:ext cx="1009015" cy="391160"/>
                      </a:xfrm>
                      <a:prstGeom prst="rect">
                        <a:avLst/>
                      </a:prstGeom>
                      <a:noFill/>
                      <a:ln w="6350">
                        <a:noFill/>
                      </a:ln>
                    </wps:spPr>
                    <wps:txbx>
                      <w:txbxContent>
                        <w:p w14:paraId="4A4BE35C" w14:textId="56E603D3" w:rsidR="007B1E2E" w:rsidRPr="00536AA3" w:rsidRDefault="007B1E2E" w:rsidP="007B1E2E">
                          <w:pPr>
                            <w:jc w:val="right"/>
                            <w:rPr>
                              <w:sz w:val="16"/>
                              <w:szCs w:val="16"/>
                            </w:rPr>
                          </w:pPr>
                          <w:r>
                            <w:rPr>
                              <w:sz w:val="16"/>
                              <w:szCs w:val="16"/>
                            </w:rPr>
                            <w:t>Thomas Jampen</w:t>
                          </w:r>
                          <w:r>
                            <w:rPr>
                              <w:sz w:val="16"/>
                              <w:szCs w:val="16"/>
                            </w:rPr>
                            <w:br/>
                            <w:t>19.08.2020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C8BC" id="Textfeld 2" o:spid="_x0000_s1029" type="#_x0000_t202" style="position:absolute;left:0;text-align:left;margin-left:415.3pt;margin-top:-29.1pt;width:79.45pt;height:3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" filled="f" stroked="f" strokeweight=".5pt">
              <v:textbox>
                <w:txbxContent>
                  <w:p w14:paraId="4A4BE35C" w14:textId="56E603D3" w:rsidR="007B1E2E" w:rsidRPr="00536AA3" w:rsidRDefault="007B1E2E" w:rsidP="007B1E2E">
                    <w:pPr>
                      <w:jc w:val="right"/>
                      <w:rPr>
                        <w:sz w:val="16"/>
                        <w:szCs w:val="16"/>
                      </w:rPr>
                    </w:pPr>
                    <w:r>
                      <w:rPr>
                        <w:sz w:val="16"/>
                        <w:szCs w:val="16"/>
                      </w:rPr>
                      <w:t>Thomas Jampen</w:t>
                    </w:r>
                    <w:r>
                      <w:rPr>
                        <w:sz w:val="16"/>
                        <w:szCs w:val="16"/>
                      </w:rPr>
                      <w:br/>
                      <w:t>19.08.2020</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35E52"/>
    <w:multiLevelType w:val="hybridMultilevel"/>
    <w:tmpl w:val="CBB6B5B6"/>
    <w:lvl w:ilvl="0" w:tplc="882A5476">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1" w15:restartNumberingAfterBreak="0">
    <w:nsid w:val="67D36881"/>
    <w:multiLevelType w:val="hybridMultilevel"/>
    <w:tmpl w:val="F87E8AFE"/>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2E"/>
    <w:rsid w:val="00090004"/>
    <w:rsid w:val="00097FF7"/>
    <w:rsid w:val="00174C6A"/>
    <w:rsid w:val="00246743"/>
    <w:rsid w:val="002B48D1"/>
    <w:rsid w:val="003456AC"/>
    <w:rsid w:val="00386EC4"/>
    <w:rsid w:val="004D7779"/>
    <w:rsid w:val="004E0C93"/>
    <w:rsid w:val="00536AA3"/>
    <w:rsid w:val="006C0334"/>
    <w:rsid w:val="007B1E2E"/>
    <w:rsid w:val="007C50F0"/>
    <w:rsid w:val="00944DBD"/>
    <w:rsid w:val="009E08DB"/>
    <w:rsid w:val="009E724F"/>
    <w:rsid w:val="00A94A79"/>
    <w:rsid w:val="00AE2AAE"/>
    <w:rsid w:val="00B767C1"/>
    <w:rsid w:val="00BC4AB4"/>
    <w:rsid w:val="00C805CC"/>
    <w:rsid w:val="00D061AF"/>
    <w:rsid w:val="00D81156"/>
    <w:rsid w:val="00DD394B"/>
    <w:rsid w:val="00EE7A4B"/>
    <w:rsid w:val="00F573CE"/>
    <w:rsid w:val="00F5754C"/>
    <w:rsid w:val="00F667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AF638"/>
  <w15:chartTrackingRefBased/>
  <w15:docId w15:val="{461890B0-F140-4DCC-82D2-8C50E839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754C"/>
    <w:pPr>
      <w:jc w:val="both"/>
    </w:pPr>
    <w:rPr>
      <w:rFonts w:ascii="Arial" w:hAnsi="Arial"/>
      <w:sz w:val="20"/>
    </w:rPr>
  </w:style>
  <w:style w:type="paragraph" w:styleId="berschrift1">
    <w:name w:val="heading 1"/>
    <w:basedOn w:val="Standard"/>
    <w:next w:val="Standard"/>
    <w:link w:val="berschrift1Zchn"/>
    <w:uiPriority w:val="9"/>
    <w:qFormat/>
    <w:rsid w:val="009E08DB"/>
    <w:pPr>
      <w:keepNext/>
      <w:keepLines/>
      <w:spacing w:before="240" w:after="0"/>
      <w:outlineLvl w:val="0"/>
    </w:pPr>
    <w:rPr>
      <w:rFonts w:asciiTheme="majorHAnsi" w:eastAsiaTheme="majorEastAsia" w:hAnsiTheme="majorHAnsi" w:cstheme="majorBidi"/>
      <w:b/>
      <w:color w:val="5DA2D5"/>
      <w:sz w:val="28"/>
      <w:szCs w:val="32"/>
    </w:rPr>
  </w:style>
  <w:style w:type="paragraph" w:styleId="berschrift2">
    <w:name w:val="heading 2"/>
    <w:basedOn w:val="Standard"/>
    <w:next w:val="Standard"/>
    <w:link w:val="berschrift2Zchn"/>
    <w:uiPriority w:val="9"/>
    <w:unhideWhenUsed/>
    <w:qFormat/>
    <w:rsid w:val="009E08DB"/>
    <w:pPr>
      <w:keepNext/>
      <w:keepLines/>
      <w:spacing w:before="40" w:after="0"/>
      <w:outlineLvl w:val="1"/>
    </w:pPr>
    <w:rPr>
      <w:rFonts w:asciiTheme="majorHAnsi" w:eastAsiaTheme="majorEastAsia" w:hAnsiTheme="majorHAnsi" w:cstheme="majorBidi"/>
      <w:color w:val="5DA2D5"/>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D7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7779"/>
  </w:style>
  <w:style w:type="paragraph" w:styleId="Fuzeile">
    <w:name w:val="footer"/>
    <w:basedOn w:val="Standard"/>
    <w:link w:val="FuzeileZchn"/>
    <w:uiPriority w:val="99"/>
    <w:unhideWhenUsed/>
    <w:rsid w:val="004D7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7779"/>
  </w:style>
  <w:style w:type="character" w:styleId="IntensiveHervorhebung">
    <w:name w:val="Intense Emphasis"/>
    <w:basedOn w:val="Absatz-Standardschriftart"/>
    <w:uiPriority w:val="21"/>
    <w:qFormat/>
    <w:rsid w:val="00B767C1"/>
    <w:rPr>
      <w:b/>
      <w:i w:val="0"/>
      <w:iCs/>
      <w:color w:val="E67C7C"/>
    </w:rPr>
  </w:style>
  <w:style w:type="character" w:styleId="Hervorhebung">
    <w:name w:val="Emphasis"/>
    <w:basedOn w:val="Absatz-Standardschriftart"/>
    <w:uiPriority w:val="20"/>
    <w:qFormat/>
    <w:rsid w:val="00BC4AB4"/>
    <w:rPr>
      <w:b/>
      <w:i w:val="0"/>
      <w:iCs/>
    </w:rPr>
  </w:style>
  <w:style w:type="character" w:styleId="SchwacheHervorhebung">
    <w:name w:val="Subtle Emphasis"/>
    <w:basedOn w:val="Absatz-Standardschriftart"/>
    <w:uiPriority w:val="19"/>
    <w:qFormat/>
    <w:rsid w:val="00BC4AB4"/>
    <w:rPr>
      <w:i w:val="0"/>
      <w:iCs/>
      <w:color w:val="5DA2D5"/>
    </w:rPr>
  </w:style>
  <w:style w:type="paragraph" w:styleId="Titel">
    <w:name w:val="Title"/>
    <w:basedOn w:val="Standard"/>
    <w:next w:val="Standard"/>
    <w:link w:val="TitelZchn"/>
    <w:uiPriority w:val="10"/>
    <w:qFormat/>
    <w:rsid w:val="009E08DB"/>
    <w:pPr>
      <w:spacing w:before="240" w:after="0" w:line="240" w:lineRule="auto"/>
      <w:contextualSpacing/>
    </w:pPr>
    <w:rPr>
      <w:rFonts w:eastAsiaTheme="majorEastAsia" w:cstheme="majorBidi"/>
      <w:b/>
      <w:spacing w:val="-10"/>
      <w:kern w:val="28"/>
      <w:sz w:val="36"/>
      <w:szCs w:val="56"/>
    </w:rPr>
  </w:style>
  <w:style w:type="character" w:customStyle="1" w:styleId="TitelZchn">
    <w:name w:val="Titel Zchn"/>
    <w:basedOn w:val="Absatz-Standardschriftart"/>
    <w:link w:val="Titel"/>
    <w:uiPriority w:val="10"/>
    <w:rsid w:val="009E08DB"/>
    <w:rPr>
      <w:rFonts w:ascii="Arial" w:eastAsiaTheme="majorEastAsia" w:hAnsi="Arial" w:cstheme="majorBidi"/>
      <w:b/>
      <w:spacing w:val="-10"/>
      <w:kern w:val="28"/>
      <w:sz w:val="36"/>
      <w:szCs w:val="56"/>
    </w:rPr>
  </w:style>
  <w:style w:type="paragraph" w:styleId="Untertitel">
    <w:name w:val="Subtitle"/>
    <w:basedOn w:val="Standard"/>
    <w:next w:val="Standard"/>
    <w:link w:val="UntertitelZchn"/>
    <w:uiPriority w:val="11"/>
    <w:qFormat/>
    <w:rsid w:val="009E08DB"/>
    <w:pPr>
      <w:numPr>
        <w:ilvl w:val="1"/>
      </w:numPr>
      <w:spacing w:after="360"/>
    </w:pPr>
    <w:rPr>
      <w:rFonts w:eastAsiaTheme="minorEastAsia"/>
      <w:spacing w:val="15"/>
      <w:sz w:val="36"/>
    </w:rPr>
  </w:style>
  <w:style w:type="character" w:customStyle="1" w:styleId="UntertitelZchn">
    <w:name w:val="Untertitel Zchn"/>
    <w:basedOn w:val="Absatz-Standardschriftart"/>
    <w:link w:val="Untertitel"/>
    <w:uiPriority w:val="11"/>
    <w:rsid w:val="009E08DB"/>
    <w:rPr>
      <w:rFonts w:ascii="Arial" w:eastAsiaTheme="minorEastAsia" w:hAnsi="Arial"/>
      <w:spacing w:val="15"/>
      <w:sz w:val="36"/>
    </w:rPr>
  </w:style>
  <w:style w:type="character" w:customStyle="1" w:styleId="berschrift1Zchn">
    <w:name w:val="Überschrift 1 Zchn"/>
    <w:basedOn w:val="Absatz-Standardschriftart"/>
    <w:link w:val="berschrift1"/>
    <w:uiPriority w:val="9"/>
    <w:rsid w:val="009E08DB"/>
    <w:rPr>
      <w:rFonts w:asciiTheme="majorHAnsi" w:eastAsiaTheme="majorEastAsia" w:hAnsiTheme="majorHAnsi" w:cstheme="majorBidi"/>
      <w:b/>
      <w:color w:val="5DA2D5"/>
      <w:sz w:val="28"/>
      <w:szCs w:val="32"/>
    </w:rPr>
  </w:style>
  <w:style w:type="character" w:customStyle="1" w:styleId="berschrift2Zchn">
    <w:name w:val="Überschrift 2 Zchn"/>
    <w:basedOn w:val="Absatz-Standardschriftart"/>
    <w:link w:val="berschrift2"/>
    <w:uiPriority w:val="9"/>
    <w:rsid w:val="009E08DB"/>
    <w:rPr>
      <w:rFonts w:asciiTheme="majorHAnsi" w:eastAsiaTheme="majorEastAsia" w:hAnsiTheme="majorHAnsi" w:cstheme="majorBidi"/>
      <w:color w:val="5DA2D5"/>
      <w:sz w:val="24"/>
      <w:szCs w:val="26"/>
    </w:rPr>
  </w:style>
  <w:style w:type="paragraph" w:styleId="Zitat">
    <w:name w:val="Quote"/>
    <w:basedOn w:val="Standard"/>
    <w:next w:val="Standard"/>
    <w:link w:val="ZitatZchn"/>
    <w:uiPriority w:val="29"/>
    <w:qFormat/>
    <w:rsid w:val="00F573CE"/>
    <w:pPr>
      <w:spacing w:before="200"/>
      <w:ind w:left="864" w:right="864"/>
      <w:jc w:val="center"/>
    </w:pPr>
    <w:rPr>
      <w:i/>
      <w:iCs/>
      <w:color w:val="AEAAAA" w:themeColor="background2" w:themeShade="BF"/>
    </w:rPr>
  </w:style>
  <w:style w:type="character" w:customStyle="1" w:styleId="ZitatZchn">
    <w:name w:val="Zitat Zchn"/>
    <w:basedOn w:val="Absatz-Standardschriftart"/>
    <w:link w:val="Zitat"/>
    <w:uiPriority w:val="29"/>
    <w:rsid w:val="00F573CE"/>
    <w:rPr>
      <w:rFonts w:ascii="Arial" w:hAnsi="Arial"/>
      <w:i/>
      <w:iCs/>
      <w:color w:val="AEAAAA" w:themeColor="background2" w:themeShade="BF"/>
      <w:sz w:val="20"/>
    </w:rPr>
  </w:style>
  <w:style w:type="character" w:customStyle="1" w:styleId="Monospace">
    <w:name w:val="Monospace"/>
    <w:basedOn w:val="Absatz-Standardschriftart"/>
    <w:uiPriority w:val="1"/>
    <w:qFormat/>
    <w:rsid w:val="00090004"/>
    <w:rPr>
      <w:rFonts w:ascii="Courier New" w:hAnsi="Courier New"/>
    </w:rPr>
  </w:style>
  <w:style w:type="paragraph" w:styleId="Listenabsatz">
    <w:name w:val="List Paragraph"/>
    <w:basedOn w:val="Standard"/>
    <w:uiPriority w:val="34"/>
    <w:qFormat/>
    <w:rsid w:val="007B1E2E"/>
    <w:pPr>
      <w:ind w:left="720"/>
      <w:contextualSpacing/>
    </w:pPr>
  </w:style>
  <w:style w:type="character" w:styleId="Hyperlink">
    <w:name w:val="Hyperlink"/>
    <w:basedOn w:val="Absatz-Standardschriftart"/>
    <w:uiPriority w:val="99"/>
    <w:unhideWhenUsed/>
    <w:rsid w:val="007B1E2E"/>
    <w:rPr>
      <w:color w:val="0563C1" w:themeColor="hyperlink"/>
      <w:u w:val="single"/>
    </w:rPr>
  </w:style>
  <w:style w:type="character" w:styleId="NichtaufgelsteErwhnung">
    <w:name w:val="Unresolved Mention"/>
    <w:basedOn w:val="Absatz-Standardschriftart"/>
    <w:uiPriority w:val="99"/>
    <w:semiHidden/>
    <w:unhideWhenUsed/>
    <w:rsid w:val="007B1E2E"/>
    <w:rPr>
      <w:color w:val="605E5C"/>
      <w:shd w:val="clear" w:color="auto" w:fill="E1DFDD"/>
    </w:rPr>
  </w:style>
  <w:style w:type="table" w:styleId="Tabellenraster">
    <w:name w:val="Table Grid"/>
    <w:basedOn w:val="NormaleTabelle"/>
    <w:uiPriority w:val="39"/>
    <w:rsid w:val="00D06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061AF"/>
    <w:rPr>
      <w:sz w:val="16"/>
      <w:szCs w:val="16"/>
    </w:rPr>
  </w:style>
  <w:style w:type="paragraph" w:styleId="Kommentartext">
    <w:name w:val="annotation text"/>
    <w:basedOn w:val="Standard"/>
    <w:link w:val="KommentartextZchn"/>
    <w:uiPriority w:val="99"/>
    <w:semiHidden/>
    <w:unhideWhenUsed/>
    <w:rsid w:val="00D061AF"/>
    <w:pPr>
      <w:spacing w:line="240" w:lineRule="auto"/>
    </w:pPr>
    <w:rPr>
      <w:szCs w:val="20"/>
    </w:rPr>
  </w:style>
  <w:style w:type="character" w:customStyle="1" w:styleId="KommentartextZchn">
    <w:name w:val="Kommentartext Zchn"/>
    <w:basedOn w:val="Absatz-Standardschriftart"/>
    <w:link w:val="Kommentartext"/>
    <w:uiPriority w:val="99"/>
    <w:semiHidden/>
    <w:rsid w:val="00D061AF"/>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061AF"/>
    <w:rPr>
      <w:b/>
      <w:bCs/>
    </w:rPr>
  </w:style>
  <w:style w:type="character" w:customStyle="1" w:styleId="KommentarthemaZchn">
    <w:name w:val="Kommentarthema Zchn"/>
    <w:basedOn w:val="KommentartextZchn"/>
    <w:link w:val="Kommentarthema"/>
    <w:uiPriority w:val="99"/>
    <w:semiHidden/>
    <w:rsid w:val="00D061AF"/>
    <w:rPr>
      <w:rFonts w:ascii="Arial" w:hAnsi="Arial"/>
      <w:b/>
      <w:bCs/>
      <w:sz w:val="20"/>
      <w:szCs w:val="20"/>
    </w:rPr>
  </w:style>
  <w:style w:type="paragraph" w:styleId="Sprechblasentext">
    <w:name w:val="Balloon Text"/>
    <w:basedOn w:val="Standard"/>
    <w:link w:val="SprechblasentextZchn"/>
    <w:uiPriority w:val="99"/>
    <w:semiHidden/>
    <w:unhideWhenUsed/>
    <w:rsid w:val="00D061A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61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irma.de" TargetMode="External"/><Relationship Id="rId4" Type="http://schemas.openxmlformats.org/officeDocument/2006/relationships/settings" Target="settings.xml"/><Relationship Id="rId9" Type="http://schemas.openxmlformats.org/officeDocument/2006/relationships/hyperlink" Target="http://www.firma.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Jampen\OneDrive%20-%20Gymnasium%20Kirchenfeld\OFI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D01D-3E8F-40CF-B043-4CC52DE7B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OFIN.dotx</Template>
  <TotalTime>0</TotalTime>
  <Pages>2</Pages>
  <Words>440</Words>
  <Characters>2773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Jampen</dc:creator>
  <cp:keywords/>
  <dc:description/>
  <cp:lastModifiedBy>Jampen Thomas</cp:lastModifiedBy>
  <cp:revision>4</cp:revision>
  <cp:lastPrinted>2020-09-06T13:14:00Z</cp:lastPrinted>
  <dcterms:created xsi:type="dcterms:W3CDTF">2020-09-06T13:14:00Z</dcterms:created>
  <dcterms:modified xsi:type="dcterms:W3CDTF">2021-08-07T15:54:00Z</dcterms:modified>
</cp:coreProperties>
</file>