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2F069" w14:textId="111F01B3" w:rsidR="006F1178" w:rsidRDefault="009574C1" w:rsidP="006F1178">
      <w:pPr>
        <w:pStyle w:val="Titel"/>
      </w:pPr>
      <w:r>
        <w:t>Arbeitsblatt Grafikformate</w:t>
      </w:r>
    </w:p>
    <w:p w14:paraId="5DBDA49C" w14:textId="728D387E" w:rsidR="000167E9" w:rsidRPr="000167E9" w:rsidRDefault="00D45E5E" w:rsidP="009574C1">
      <w:pPr>
        <w:pStyle w:val="berschrift1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C8E4818" wp14:editId="31A74E04">
            <wp:simplePos x="0" y="0"/>
            <wp:positionH relativeFrom="margin">
              <wp:align>right</wp:align>
            </wp:positionH>
            <wp:positionV relativeFrom="paragraph">
              <wp:posOffset>155415</wp:posOffset>
            </wp:positionV>
            <wp:extent cx="1477645" cy="1475105"/>
            <wp:effectExtent l="0" t="0" r="8255" b="0"/>
            <wp:wrapSquare wrapText="bothSides"/>
            <wp:docPr id="387643330" name="Grafik 1" descr="Ein Bild, das Quadrat, Reihe, Rechtec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643330" name="Grafik 1" descr="Ein Bild, das Quadrat, Reihe, Rechteck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64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74C1">
        <w:rPr>
          <w:noProof/>
        </w:rPr>
        <w:t>Rastergrafik</w:t>
      </w:r>
    </w:p>
    <w:p w14:paraId="0DCDB4F5" w14:textId="3BD842F3" w:rsidR="00D45E5E" w:rsidRDefault="00D45E5E" w:rsidP="00D45E5E">
      <w:r>
        <w:t>Die folgenden acht Byte stellen eine schwarz-weisse Rastergrafik mit einer Breite und Höhe von je 8 Pixel dar. 1 steht für weiss, 0 für schwarz.</w:t>
      </w:r>
    </w:p>
    <w:p w14:paraId="538E06D6" w14:textId="06CCABDE" w:rsidR="00D45E5E" w:rsidRPr="00D45E5E" w:rsidRDefault="00D45E5E" w:rsidP="00D45E5E">
      <w:pPr>
        <w:rPr>
          <w:rFonts w:ascii="Consolas" w:hAnsi="Consolas"/>
        </w:rPr>
      </w:pPr>
      <w:r w:rsidRPr="00D45E5E">
        <w:rPr>
          <w:rFonts w:ascii="Consolas" w:hAnsi="Consolas"/>
        </w:rPr>
        <w:t>11000011 10111101 01011010 01111110</w:t>
      </w:r>
      <w:r w:rsidR="00CC20DD">
        <w:rPr>
          <w:rFonts w:ascii="Consolas" w:hAnsi="Consolas"/>
        </w:rPr>
        <w:br/>
      </w:r>
      <w:r w:rsidRPr="00D45E5E">
        <w:rPr>
          <w:rFonts w:ascii="Consolas" w:hAnsi="Consolas"/>
        </w:rPr>
        <w:t>01011010 01100110 10111101 11000011</w:t>
      </w:r>
    </w:p>
    <w:p w14:paraId="0AA91D55" w14:textId="120114D7" w:rsidR="00D45E5E" w:rsidRDefault="00D45E5E" w:rsidP="00D45E5E">
      <w:pPr>
        <w:pStyle w:val="Listenabsatz"/>
        <w:numPr>
          <w:ilvl w:val="0"/>
          <w:numId w:val="20"/>
        </w:numPr>
        <w:ind w:left="426" w:hanging="426"/>
      </w:pPr>
      <w:r>
        <w:t>Zeichne die Grafik in das nebenstehende Raster.</w:t>
      </w:r>
    </w:p>
    <w:p w14:paraId="4F60D76D" w14:textId="24783920" w:rsidR="003E1740" w:rsidRDefault="00D45E5E" w:rsidP="00D45E5E">
      <w:pPr>
        <w:pStyle w:val="Listenabsatz"/>
        <w:numPr>
          <w:ilvl w:val="0"/>
          <w:numId w:val="20"/>
        </w:numPr>
        <w:ind w:left="426" w:hanging="426"/>
      </w:pPr>
      <w:r>
        <w:t>Wie viele Bytes Speicherplatz benötigt eine solche Grafik,</w:t>
      </w:r>
      <w:r>
        <w:br/>
        <w:t>wenn sie 4’000 Pixel breit und 2’000 Pixel hoch ist?</w:t>
      </w:r>
      <w:r w:rsidR="00CC20DD">
        <w:br/>
      </w:r>
      <w:r w:rsidR="00CC20DD">
        <w:br/>
        <w:t>_____________________________________________________</w:t>
      </w:r>
      <w:r w:rsidR="00CC20DD">
        <w:br/>
      </w:r>
    </w:p>
    <w:p w14:paraId="002CC9B1" w14:textId="33344C61" w:rsidR="00D45E5E" w:rsidRDefault="00D45E5E" w:rsidP="00D45E5E">
      <w:pPr>
        <w:pStyle w:val="Listenabsatz"/>
        <w:numPr>
          <w:ilvl w:val="0"/>
          <w:numId w:val="20"/>
        </w:numPr>
        <w:ind w:left="426" w:hanging="426"/>
      </w:pPr>
      <w:r>
        <w:t>Nach welchem Prinzip werden Bilder als Rastergrafik gespeichert?</w:t>
      </w:r>
      <w:r>
        <w:br/>
      </w:r>
      <w:r>
        <w:br/>
        <w:t>______________________________________________________________________________</w:t>
      </w:r>
    </w:p>
    <w:p w14:paraId="0BFF60E5" w14:textId="77777777" w:rsidR="004579D0" w:rsidRDefault="004579D0" w:rsidP="004579D0"/>
    <w:p w14:paraId="477734FF" w14:textId="01D60EB8" w:rsidR="00D45E5E" w:rsidRDefault="009453A8" w:rsidP="00D45E5E">
      <w:pPr>
        <w:pStyle w:val="berschrift1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3AFD568" wp14:editId="5E024DD6">
            <wp:simplePos x="0" y="0"/>
            <wp:positionH relativeFrom="margin">
              <wp:align>right</wp:align>
            </wp:positionH>
            <wp:positionV relativeFrom="paragraph">
              <wp:posOffset>82550</wp:posOffset>
            </wp:positionV>
            <wp:extent cx="1478280" cy="1475740"/>
            <wp:effectExtent l="0" t="0" r="7620" b="0"/>
            <wp:wrapSquare wrapText="bothSides"/>
            <wp:docPr id="1837683433" name="Grafik 4" descr="Ein Bild, das Text, Screenshot, Schrift, Krei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683433" name="Grafik 4" descr="Ein Bild, das Text, Screenshot, Schrift, Kreis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5E5E">
        <w:t>Farben</w:t>
      </w:r>
    </w:p>
    <w:p w14:paraId="1DCEA4DA" w14:textId="4A4B5E35" w:rsidR="009453A8" w:rsidRDefault="009453A8" w:rsidP="00D45E5E">
      <w:r>
        <w:t>In einem vereinfachten RG</w:t>
      </w:r>
      <w:r w:rsidR="00345EC7">
        <w:t>B</w:t>
      </w:r>
      <w:r>
        <w:t>-Farbsystem wird 1 Bit pro Farbkanal verwendet (1 Bit für Rot, 1 Bit für Grün, 1 Bit für Blau).</w:t>
      </w:r>
      <w:r w:rsidRPr="009453A8">
        <w:t xml:space="preserve"> </w:t>
      </w:r>
      <w:r>
        <w:t>Das bedeutet, dass insgesamt 3 Bits für den Farbton zur Verfügung stehen.</w:t>
      </w:r>
      <w:r w:rsidR="00275596">
        <w:br/>
      </w:r>
    </w:p>
    <w:p w14:paraId="09EB3685" w14:textId="15119929" w:rsidR="009453A8" w:rsidRDefault="009453A8" w:rsidP="009453A8">
      <w:pPr>
        <w:pStyle w:val="Listenabsatz"/>
        <w:numPr>
          <w:ilvl w:val="0"/>
          <w:numId w:val="21"/>
        </w:numPr>
        <w:ind w:left="426" w:hanging="426"/>
      </w:pPr>
      <w:r>
        <w:t>Wie viele verschiedene Farben können damit dargestellt werden?</w:t>
      </w:r>
      <w:r>
        <w:br/>
      </w:r>
      <w:r>
        <w:br/>
        <w:t>_____________________________________________________</w:t>
      </w:r>
      <w:r>
        <w:br/>
      </w:r>
    </w:p>
    <w:tbl>
      <w:tblPr>
        <w:tblStyle w:val="Tabellenraster"/>
        <w:tblpPr w:leftFromText="141" w:rightFromText="141" w:vertAnchor="text" w:horzAnchor="page" w:tblpX="2244" w:tblpY="315"/>
        <w:tblW w:w="8616" w:type="dxa"/>
        <w:tblLook w:val="04A0" w:firstRow="1" w:lastRow="0" w:firstColumn="1" w:lastColumn="0" w:noHBand="0" w:noVBand="1"/>
      </w:tblPr>
      <w:tblGrid>
        <w:gridCol w:w="1247"/>
        <w:gridCol w:w="2062"/>
        <w:gridCol w:w="1996"/>
        <w:gridCol w:w="1247"/>
        <w:gridCol w:w="2064"/>
      </w:tblGrid>
      <w:tr w:rsidR="00726B06" w:rsidRPr="009453A8" w14:paraId="60766BE7" w14:textId="5DA86920" w:rsidTr="00726B06">
        <w:tc>
          <w:tcPr>
            <w:tcW w:w="1247" w:type="dxa"/>
            <w:vAlign w:val="center"/>
          </w:tcPr>
          <w:p w14:paraId="46A7C86E" w14:textId="77777777" w:rsidR="00726B06" w:rsidRPr="009453A8" w:rsidRDefault="00726B06" w:rsidP="00726B06">
            <w:pPr>
              <w:rPr>
                <w:b/>
                <w:bCs/>
              </w:rPr>
            </w:pPr>
            <w:r w:rsidRPr="009453A8">
              <w:rPr>
                <w:b/>
                <w:bCs/>
              </w:rPr>
              <w:t>Bitfolge</w:t>
            </w:r>
          </w:p>
        </w:tc>
        <w:tc>
          <w:tcPr>
            <w:tcW w:w="2062" w:type="dxa"/>
            <w:tcBorders>
              <w:right w:val="single" w:sz="4" w:space="0" w:color="auto"/>
            </w:tcBorders>
            <w:vAlign w:val="center"/>
          </w:tcPr>
          <w:p w14:paraId="2DC101FF" w14:textId="77777777" w:rsidR="00726B06" w:rsidRPr="009453A8" w:rsidRDefault="00726B06" w:rsidP="00726B06">
            <w:pPr>
              <w:rPr>
                <w:b/>
                <w:bCs/>
              </w:rPr>
            </w:pPr>
            <w:r w:rsidRPr="009453A8">
              <w:rPr>
                <w:b/>
                <w:bCs/>
              </w:rPr>
              <w:t>Farbe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1307E" w14:textId="77777777" w:rsidR="00726B06" w:rsidRPr="009453A8" w:rsidRDefault="00726B06" w:rsidP="00726B06">
            <w:pPr>
              <w:rPr>
                <w:b/>
                <w:bCs/>
              </w:rPr>
            </w:pPr>
          </w:p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14:paraId="6B2B97B2" w14:textId="2818607E" w:rsidR="00726B06" w:rsidRPr="009453A8" w:rsidRDefault="00726B06" w:rsidP="00726B06">
            <w:pPr>
              <w:rPr>
                <w:b/>
                <w:bCs/>
              </w:rPr>
            </w:pPr>
            <w:r w:rsidRPr="009453A8">
              <w:rPr>
                <w:b/>
                <w:bCs/>
              </w:rPr>
              <w:t>Bitfolge</w:t>
            </w:r>
          </w:p>
        </w:tc>
        <w:tc>
          <w:tcPr>
            <w:tcW w:w="2064" w:type="dxa"/>
          </w:tcPr>
          <w:p w14:paraId="42B386C7" w14:textId="5A749339" w:rsidR="00726B06" w:rsidRPr="009453A8" w:rsidRDefault="00726B06" w:rsidP="00726B06">
            <w:pPr>
              <w:rPr>
                <w:b/>
                <w:bCs/>
              </w:rPr>
            </w:pPr>
            <w:r>
              <w:rPr>
                <w:b/>
                <w:bCs/>
              </w:rPr>
              <w:t>Farbe</w:t>
            </w:r>
          </w:p>
        </w:tc>
      </w:tr>
      <w:tr w:rsidR="00726B06" w14:paraId="6C501AB9" w14:textId="4429CFE3" w:rsidTr="00726B06">
        <w:tc>
          <w:tcPr>
            <w:tcW w:w="1247" w:type="dxa"/>
            <w:vAlign w:val="center"/>
          </w:tcPr>
          <w:p w14:paraId="3A1655B5" w14:textId="77777777" w:rsidR="00726B06" w:rsidRPr="00726B06" w:rsidRDefault="00726B06" w:rsidP="00726B06">
            <w:pPr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0 0 0</w:t>
            </w:r>
          </w:p>
        </w:tc>
        <w:tc>
          <w:tcPr>
            <w:tcW w:w="2062" w:type="dxa"/>
            <w:tcBorders>
              <w:right w:val="single" w:sz="4" w:space="0" w:color="auto"/>
            </w:tcBorders>
            <w:vAlign w:val="center"/>
          </w:tcPr>
          <w:p w14:paraId="05E2E3F6" w14:textId="77777777" w:rsidR="00726B06" w:rsidRDefault="00726B06" w:rsidP="00726B06"/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5233D3" w14:textId="77777777" w:rsidR="00726B06" w:rsidRDefault="00726B06" w:rsidP="00726B06"/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14:paraId="53B55C5E" w14:textId="1FF2FAE3" w:rsidR="00726B06" w:rsidRDefault="00726B06" w:rsidP="00726B06">
            <w:r>
              <w:rPr>
                <w:rFonts w:ascii="Consolas" w:hAnsi="Consolas"/>
              </w:rPr>
              <w:t>1 0 0</w:t>
            </w:r>
          </w:p>
        </w:tc>
        <w:tc>
          <w:tcPr>
            <w:tcW w:w="2064" w:type="dxa"/>
          </w:tcPr>
          <w:p w14:paraId="32755698" w14:textId="026765B4" w:rsidR="00726B06" w:rsidRDefault="00726B06" w:rsidP="00726B06"/>
        </w:tc>
      </w:tr>
      <w:tr w:rsidR="00726B06" w14:paraId="500AD5A8" w14:textId="42833CFA" w:rsidTr="00726B06">
        <w:tc>
          <w:tcPr>
            <w:tcW w:w="1247" w:type="dxa"/>
            <w:vAlign w:val="center"/>
          </w:tcPr>
          <w:p w14:paraId="581E1A8D" w14:textId="77777777" w:rsidR="00726B06" w:rsidRPr="00726B06" w:rsidRDefault="00726B06" w:rsidP="00726B06">
            <w:pPr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0 0 1</w:t>
            </w:r>
          </w:p>
        </w:tc>
        <w:tc>
          <w:tcPr>
            <w:tcW w:w="2062" w:type="dxa"/>
            <w:tcBorders>
              <w:right w:val="single" w:sz="4" w:space="0" w:color="auto"/>
            </w:tcBorders>
            <w:vAlign w:val="center"/>
          </w:tcPr>
          <w:p w14:paraId="15ED6A11" w14:textId="77777777" w:rsidR="00726B06" w:rsidRDefault="00726B06" w:rsidP="00726B06"/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F23D3" w14:textId="77777777" w:rsidR="00726B06" w:rsidRDefault="00726B06" w:rsidP="00726B06"/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14:paraId="36A9F75E" w14:textId="69BFA7CE" w:rsidR="00726B06" w:rsidRDefault="00726B06" w:rsidP="00726B06">
            <w:r>
              <w:rPr>
                <w:rFonts w:ascii="Consolas" w:hAnsi="Consolas"/>
              </w:rPr>
              <w:t>1 0 1</w:t>
            </w:r>
          </w:p>
        </w:tc>
        <w:tc>
          <w:tcPr>
            <w:tcW w:w="2064" w:type="dxa"/>
          </w:tcPr>
          <w:p w14:paraId="2682B6C8" w14:textId="6FA561E8" w:rsidR="00726B06" w:rsidRDefault="00726B06" w:rsidP="00726B06"/>
        </w:tc>
      </w:tr>
      <w:tr w:rsidR="00726B06" w14:paraId="2EEA2200" w14:textId="5247AC39" w:rsidTr="00726B06">
        <w:tc>
          <w:tcPr>
            <w:tcW w:w="1247" w:type="dxa"/>
            <w:vAlign w:val="center"/>
          </w:tcPr>
          <w:p w14:paraId="4AB372CF" w14:textId="77777777" w:rsidR="00726B06" w:rsidRPr="00726B06" w:rsidRDefault="00726B06" w:rsidP="00726B06">
            <w:pPr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0 1 0</w:t>
            </w:r>
          </w:p>
        </w:tc>
        <w:tc>
          <w:tcPr>
            <w:tcW w:w="2062" w:type="dxa"/>
            <w:tcBorders>
              <w:right w:val="single" w:sz="4" w:space="0" w:color="auto"/>
            </w:tcBorders>
            <w:vAlign w:val="center"/>
          </w:tcPr>
          <w:p w14:paraId="614854CD" w14:textId="77777777" w:rsidR="00726B06" w:rsidRDefault="00726B06" w:rsidP="00726B06"/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CCC24F" w14:textId="77777777" w:rsidR="00726B06" w:rsidRDefault="00726B06" w:rsidP="00726B06"/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14:paraId="24CA6BFF" w14:textId="1A0048C6" w:rsidR="00726B06" w:rsidRDefault="00726B06" w:rsidP="00726B06">
            <w:r>
              <w:rPr>
                <w:rFonts w:ascii="Consolas" w:hAnsi="Consolas"/>
              </w:rPr>
              <w:t>1 1 0</w:t>
            </w:r>
          </w:p>
        </w:tc>
        <w:tc>
          <w:tcPr>
            <w:tcW w:w="2064" w:type="dxa"/>
          </w:tcPr>
          <w:p w14:paraId="5A91588D" w14:textId="3183B52E" w:rsidR="00726B06" w:rsidRDefault="00726B06" w:rsidP="00726B06"/>
        </w:tc>
      </w:tr>
      <w:tr w:rsidR="00726B06" w14:paraId="489F0ACB" w14:textId="7A260851" w:rsidTr="00726B06">
        <w:tc>
          <w:tcPr>
            <w:tcW w:w="1247" w:type="dxa"/>
            <w:vAlign w:val="center"/>
          </w:tcPr>
          <w:p w14:paraId="6727388F" w14:textId="0356A95A" w:rsidR="00726B06" w:rsidRPr="00726B06" w:rsidRDefault="00726B06" w:rsidP="00726B06">
            <w:pPr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0 1 1</w:t>
            </w:r>
          </w:p>
        </w:tc>
        <w:tc>
          <w:tcPr>
            <w:tcW w:w="2062" w:type="dxa"/>
            <w:tcBorders>
              <w:right w:val="single" w:sz="4" w:space="0" w:color="auto"/>
            </w:tcBorders>
            <w:vAlign w:val="center"/>
          </w:tcPr>
          <w:p w14:paraId="66B1A8A1" w14:textId="77777777" w:rsidR="00726B06" w:rsidRDefault="00726B06" w:rsidP="00726B06"/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29F8D" w14:textId="77777777" w:rsidR="00726B06" w:rsidRDefault="00726B06" w:rsidP="00726B06"/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14:paraId="3666D61E" w14:textId="1FB2BC23" w:rsidR="00726B06" w:rsidRDefault="00726B06" w:rsidP="00726B06">
            <w:r>
              <w:rPr>
                <w:rFonts w:ascii="Consolas" w:hAnsi="Consolas"/>
              </w:rPr>
              <w:t>1 1 1</w:t>
            </w:r>
          </w:p>
        </w:tc>
        <w:tc>
          <w:tcPr>
            <w:tcW w:w="2064" w:type="dxa"/>
          </w:tcPr>
          <w:p w14:paraId="15186EF8" w14:textId="049DD7A7" w:rsidR="00726B06" w:rsidRDefault="00726B06" w:rsidP="00726B06"/>
        </w:tc>
      </w:tr>
    </w:tbl>
    <w:p w14:paraId="5EF26B77" w14:textId="0D8DC638" w:rsidR="009453A8" w:rsidRDefault="009453A8" w:rsidP="009453A8">
      <w:pPr>
        <w:pStyle w:val="Listenabsatz"/>
        <w:numPr>
          <w:ilvl w:val="0"/>
          <w:numId w:val="21"/>
        </w:numPr>
        <w:ind w:left="426" w:hanging="426"/>
      </w:pPr>
      <w:r>
        <w:t>Ergänze die folgende Tabelle</w:t>
      </w:r>
      <w:r>
        <w:br/>
      </w:r>
    </w:p>
    <w:tbl>
      <w:tblPr>
        <w:tblStyle w:val="Tabellenraster"/>
        <w:tblpPr w:leftFromText="141" w:rightFromText="141" w:vertAnchor="text" w:horzAnchor="page" w:tblpX="2251" w:tblpY="555"/>
        <w:tblW w:w="8616" w:type="dxa"/>
        <w:tblLook w:val="04A0" w:firstRow="1" w:lastRow="0" w:firstColumn="1" w:lastColumn="0" w:noHBand="0" w:noVBand="1"/>
      </w:tblPr>
      <w:tblGrid>
        <w:gridCol w:w="1247"/>
        <w:gridCol w:w="2062"/>
        <w:gridCol w:w="1996"/>
        <w:gridCol w:w="1247"/>
        <w:gridCol w:w="2064"/>
      </w:tblGrid>
      <w:tr w:rsidR="00726B06" w:rsidRPr="009453A8" w14:paraId="269A0DE8" w14:textId="77777777" w:rsidTr="00726B06">
        <w:tc>
          <w:tcPr>
            <w:tcW w:w="1247" w:type="dxa"/>
            <w:vAlign w:val="center"/>
          </w:tcPr>
          <w:p w14:paraId="767F1E35" w14:textId="77777777" w:rsidR="00726B06" w:rsidRPr="009453A8" w:rsidRDefault="00726B06" w:rsidP="00726B06">
            <w:pPr>
              <w:rPr>
                <w:b/>
                <w:bCs/>
              </w:rPr>
            </w:pPr>
            <w:r w:rsidRPr="009453A8">
              <w:rPr>
                <w:b/>
                <w:bCs/>
              </w:rPr>
              <w:t>Bitfolge</w:t>
            </w:r>
          </w:p>
        </w:tc>
        <w:tc>
          <w:tcPr>
            <w:tcW w:w="2062" w:type="dxa"/>
            <w:tcBorders>
              <w:right w:val="single" w:sz="4" w:space="0" w:color="auto"/>
            </w:tcBorders>
            <w:vAlign w:val="center"/>
          </w:tcPr>
          <w:p w14:paraId="05B6CF38" w14:textId="77777777" w:rsidR="00726B06" w:rsidRPr="009453A8" w:rsidRDefault="00726B06" w:rsidP="00726B06">
            <w:pPr>
              <w:rPr>
                <w:b/>
                <w:bCs/>
              </w:rPr>
            </w:pPr>
            <w:r w:rsidRPr="009453A8">
              <w:rPr>
                <w:b/>
                <w:bCs/>
              </w:rPr>
              <w:t>Farbe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38437A" w14:textId="77777777" w:rsidR="00726B06" w:rsidRPr="009453A8" w:rsidRDefault="00726B06" w:rsidP="00726B06">
            <w:pPr>
              <w:rPr>
                <w:b/>
                <w:bCs/>
              </w:rPr>
            </w:pPr>
          </w:p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14:paraId="768178A2" w14:textId="77777777" w:rsidR="00726B06" w:rsidRPr="009453A8" w:rsidRDefault="00726B06" w:rsidP="00726B06">
            <w:pPr>
              <w:rPr>
                <w:b/>
                <w:bCs/>
              </w:rPr>
            </w:pPr>
            <w:r w:rsidRPr="009453A8">
              <w:rPr>
                <w:b/>
                <w:bCs/>
              </w:rPr>
              <w:t>Bitfolge</w:t>
            </w:r>
          </w:p>
        </w:tc>
        <w:tc>
          <w:tcPr>
            <w:tcW w:w="2064" w:type="dxa"/>
          </w:tcPr>
          <w:p w14:paraId="5FFDCC78" w14:textId="77777777" w:rsidR="00726B06" w:rsidRPr="009453A8" w:rsidRDefault="00726B06" w:rsidP="00726B06">
            <w:pPr>
              <w:rPr>
                <w:b/>
                <w:bCs/>
              </w:rPr>
            </w:pPr>
            <w:r>
              <w:rPr>
                <w:b/>
                <w:bCs/>
              </w:rPr>
              <w:t>Farbe</w:t>
            </w:r>
          </w:p>
        </w:tc>
      </w:tr>
      <w:tr w:rsidR="00726B06" w14:paraId="1DCA56FC" w14:textId="77777777" w:rsidTr="00726B06">
        <w:tc>
          <w:tcPr>
            <w:tcW w:w="1247" w:type="dxa"/>
            <w:vAlign w:val="center"/>
          </w:tcPr>
          <w:p w14:paraId="7F144FD9" w14:textId="61C1EE46" w:rsidR="00726B06" w:rsidRPr="00726B06" w:rsidRDefault="00726B06" w:rsidP="00726B06">
            <w:pPr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00 00 00</w:t>
            </w:r>
          </w:p>
        </w:tc>
        <w:tc>
          <w:tcPr>
            <w:tcW w:w="2062" w:type="dxa"/>
            <w:tcBorders>
              <w:right w:val="single" w:sz="4" w:space="0" w:color="auto"/>
            </w:tcBorders>
            <w:vAlign w:val="center"/>
          </w:tcPr>
          <w:p w14:paraId="49483E7A" w14:textId="77777777" w:rsidR="00726B06" w:rsidRDefault="00726B06" w:rsidP="00726B06"/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1B7E4" w14:textId="042E16F0" w:rsidR="00726B06" w:rsidRDefault="003B0553" w:rsidP="00726B06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6326A026" wp14:editId="6D9A1222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37465</wp:posOffset>
                      </wp:positionV>
                      <wp:extent cx="1033145" cy="1068070"/>
                      <wp:effectExtent l="0" t="0" r="0" b="0"/>
                      <wp:wrapNone/>
                      <wp:docPr id="206051187" name="Gruppieren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33145" cy="1068070"/>
                                <a:chOff x="0" y="0"/>
                                <a:chExt cx="1033145" cy="1068404"/>
                              </a:xfrm>
                            </wpg:grpSpPr>
                            <wpg:grpSp>
                              <wpg:cNvPr id="1366142390" name="Gruppieren 5"/>
                              <wpg:cNvGrpSpPr/>
                              <wpg:grpSpPr>
                                <a:xfrm>
                                  <a:off x="0" y="0"/>
                                  <a:ext cx="1033145" cy="259715"/>
                                  <a:chOff x="0" y="0"/>
                                  <a:chExt cx="1033145" cy="259715"/>
                                </a:xfrm>
                              </wpg:grpSpPr>
                              <wps:wsp>
                                <wps:cNvPr id="1254830252" name="Rechteck 3"/>
                                <wps:cNvSpPr/>
                                <wps:spPr>
                                  <a:xfrm>
                                    <a:off x="0" y="0"/>
                                    <a:ext cx="259715" cy="2597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1328946" name="Rechteck 3"/>
                                <wps:cNvSpPr/>
                                <wps:spPr>
                                  <a:xfrm>
                                    <a:off x="259080" y="0"/>
                                    <a:ext cx="259715" cy="2597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55000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11059717" name="Rechteck 3"/>
                                <wps:cNvSpPr/>
                                <wps:spPr>
                                  <a:xfrm>
                                    <a:off x="518160" y="0"/>
                                    <a:ext cx="259715" cy="2597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AA000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53288447" name="Rechteck 3"/>
                                <wps:cNvSpPr/>
                                <wps:spPr>
                                  <a:xfrm>
                                    <a:off x="773430" y="0"/>
                                    <a:ext cx="259715" cy="2597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685852007" name="Gruppieren 5"/>
                              <wpg:cNvGrpSpPr/>
                              <wpg:grpSpPr>
                                <a:xfrm>
                                  <a:off x="0" y="808689"/>
                                  <a:ext cx="1033145" cy="259715"/>
                                  <a:chOff x="0" y="0"/>
                                  <a:chExt cx="1033145" cy="259715"/>
                                </a:xfrm>
                              </wpg:grpSpPr>
                              <wps:wsp>
                                <wps:cNvPr id="359005601" name="Rechteck 3"/>
                                <wps:cNvSpPr/>
                                <wps:spPr>
                                  <a:xfrm>
                                    <a:off x="0" y="0"/>
                                    <a:ext cx="259715" cy="2597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47256706" name="Rechteck 3"/>
                                <wps:cNvSpPr/>
                                <wps:spPr>
                                  <a:xfrm>
                                    <a:off x="259080" y="0"/>
                                    <a:ext cx="259715" cy="2597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55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86063116" name="Rechteck 3"/>
                                <wps:cNvSpPr/>
                                <wps:spPr>
                                  <a:xfrm>
                                    <a:off x="518160" y="0"/>
                                    <a:ext cx="259715" cy="2597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AA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62922513" name="Rechteck 3"/>
                                <wps:cNvSpPr/>
                                <wps:spPr>
                                  <a:xfrm>
                                    <a:off x="773430" y="0"/>
                                    <a:ext cx="259715" cy="2597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688033543" name="Gruppieren 5"/>
                              <wpg:cNvGrpSpPr/>
                              <wpg:grpSpPr>
                                <a:xfrm>
                                  <a:off x="0" y="401702"/>
                                  <a:ext cx="1033145" cy="259715"/>
                                  <a:chOff x="0" y="0"/>
                                  <a:chExt cx="1033145" cy="259715"/>
                                </a:xfrm>
                              </wpg:grpSpPr>
                              <wps:wsp>
                                <wps:cNvPr id="1366532176" name="Rechteck 3"/>
                                <wps:cNvSpPr/>
                                <wps:spPr>
                                  <a:xfrm>
                                    <a:off x="0" y="0"/>
                                    <a:ext cx="259715" cy="2597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93322619" name="Rechteck 3"/>
                                <wps:cNvSpPr/>
                                <wps:spPr>
                                  <a:xfrm>
                                    <a:off x="259080" y="0"/>
                                    <a:ext cx="259715" cy="2597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550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44235193" name="Rechteck 3"/>
                                <wps:cNvSpPr/>
                                <wps:spPr>
                                  <a:xfrm>
                                    <a:off x="518160" y="0"/>
                                    <a:ext cx="259715" cy="2597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AA0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77671770" name="Rechteck 3"/>
                                <wps:cNvSpPr/>
                                <wps:spPr>
                                  <a:xfrm>
                                    <a:off x="773430" y="0"/>
                                    <a:ext cx="259715" cy="2597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FF0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650FCB" id="Gruppieren 2" o:spid="_x0000_s1026" style="position:absolute;margin-left:3.55pt;margin-top:2.95pt;width:81.35pt;height:84.1pt;z-index:251670528" coordsize="10331,10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">
                      <v:group id="Gruppieren 5" o:spid="_x0000_s1027" style="position:absolute;width:10331;height:2597" coordsize="10331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">
                        <v:rect id="Rechteck 3" o:spid="_x0000_s1028" style="position:absolute;width:2597;height:2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" fillcolor="black [3213]" stroked="f" strokeweight="2pt"/>
                        <v:rect id="Rechteck 3" o:spid="_x0000_s1029" style="position:absolute;left:2590;width:2597;height:2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" fillcolor="#500" stroked="f" strokeweight="2pt"/>
                        <v:rect id="Rechteck 3" o:spid="_x0000_s1030" style="position:absolute;left:5181;width:2597;height:2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" fillcolor="#a00" stroked="f" strokeweight="2pt"/>
                        <v:rect id="Rechteck 3" o:spid="_x0000_s1031" style="position:absolute;left:7734;width:2597;height:2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" fillcolor="red" stroked="f" strokeweight="2pt"/>
                      </v:group>
                      <v:group id="Gruppieren 5" o:spid="_x0000_s1032" style="position:absolute;top:8086;width:10331;height:2598" coordsize="10331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">
                        <v:rect id="Rechteck 3" o:spid="_x0000_s1033" style="position:absolute;width:2597;height:2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" fillcolor="black [3213]" stroked="f" strokeweight="2pt"/>
                        <v:rect id="Rechteck 3" o:spid="_x0000_s1034" style="position:absolute;left:2590;width:2597;height:2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" fillcolor="#005" stroked="f" strokeweight="2pt"/>
                        <v:rect id="Rechteck 3" o:spid="_x0000_s1035" style="position:absolute;left:5181;width:2597;height:2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" fillcolor="#00a" stroked="f" strokeweight="2pt"/>
                        <v:rect id="Rechteck 3" o:spid="_x0000_s1036" style="position:absolute;left:7734;width:2597;height:2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" fillcolor="blue" stroked="f" strokeweight="2pt"/>
                      </v:group>
                      <v:group id="Gruppieren 5" o:spid="_x0000_s1037" style="position:absolute;top:4017;width:10331;height:2597" coordsize="10331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">
                        <v:rect id="Rechteck 3" o:spid="_x0000_s1038" style="position:absolute;width:2597;height:2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" fillcolor="black [3213]" stroked="f" strokeweight="2pt"/>
                        <v:rect id="Rechteck 3" o:spid="_x0000_s1039" style="position:absolute;left:2590;width:2597;height:2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" fillcolor="#050" stroked="f" strokeweight="2pt"/>
                        <v:rect id="Rechteck 3" o:spid="_x0000_s1040" style="position:absolute;left:5181;width:2597;height:2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" fillcolor="#0a0" stroked="f" strokeweight="2pt"/>
                        <v:rect id="Rechteck 3" o:spid="_x0000_s1041" style="position:absolute;left:7734;width:2597;height:2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" fillcolor="lime" stroked="f" strokeweight="2pt"/>
                      </v:group>
                    </v:group>
                  </w:pict>
                </mc:Fallback>
              </mc:AlternateContent>
            </w:r>
          </w:p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14:paraId="3848A369" w14:textId="1AD47E84" w:rsidR="00726B06" w:rsidRDefault="00726B06" w:rsidP="00726B06">
            <w:r>
              <w:rPr>
                <w:rFonts w:ascii="Consolas" w:hAnsi="Consolas"/>
              </w:rPr>
              <w:t xml:space="preserve">00 </w:t>
            </w:r>
            <w:r w:rsidR="00275596">
              <w:rPr>
                <w:rFonts w:ascii="Consolas" w:hAnsi="Consolas"/>
              </w:rPr>
              <w:t>00</w:t>
            </w:r>
            <w:r>
              <w:rPr>
                <w:rFonts w:ascii="Consolas" w:hAnsi="Consolas"/>
              </w:rPr>
              <w:t xml:space="preserve"> </w:t>
            </w:r>
            <w:r w:rsidR="00275596">
              <w:rPr>
                <w:rFonts w:ascii="Consolas" w:hAnsi="Consolas"/>
              </w:rPr>
              <w:t>10</w:t>
            </w:r>
          </w:p>
        </w:tc>
        <w:tc>
          <w:tcPr>
            <w:tcW w:w="2064" w:type="dxa"/>
          </w:tcPr>
          <w:p w14:paraId="55B1B71A" w14:textId="77777777" w:rsidR="00726B06" w:rsidRDefault="00726B06" w:rsidP="00726B06"/>
        </w:tc>
      </w:tr>
      <w:tr w:rsidR="00726B06" w14:paraId="6A2CEE6C" w14:textId="77777777" w:rsidTr="00726B06">
        <w:tc>
          <w:tcPr>
            <w:tcW w:w="1247" w:type="dxa"/>
            <w:vAlign w:val="center"/>
          </w:tcPr>
          <w:p w14:paraId="7677C2A8" w14:textId="4C49312A" w:rsidR="00726B06" w:rsidRPr="00726B06" w:rsidRDefault="00726B06" w:rsidP="00726B06">
            <w:pPr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11 11 11</w:t>
            </w:r>
          </w:p>
        </w:tc>
        <w:tc>
          <w:tcPr>
            <w:tcW w:w="2062" w:type="dxa"/>
            <w:tcBorders>
              <w:right w:val="single" w:sz="4" w:space="0" w:color="auto"/>
            </w:tcBorders>
            <w:vAlign w:val="center"/>
          </w:tcPr>
          <w:p w14:paraId="6B73A150" w14:textId="77777777" w:rsidR="00726B06" w:rsidRDefault="00726B06" w:rsidP="00726B06"/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064AF" w14:textId="77777777" w:rsidR="00726B06" w:rsidRDefault="00726B06" w:rsidP="00726B06"/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14:paraId="002379B3" w14:textId="298D11B3" w:rsidR="00726B06" w:rsidRDefault="00726B06" w:rsidP="00726B06">
            <w:r>
              <w:rPr>
                <w:rFonts w:ascii="Consolas" w:hAnsi="Consolas"/>
              </w:rPr>
              <w:t>0</w:t>
            </w:r>
            <w:r w:rsidR="00275596">
              <w:rPr>
                <w:rFonts w:ascii="Consolas" w:hAnsi="Consolas"/>
              </w:rPr>
              <w:t>1</w:t>
            </w:r>
            <w:r>
              <w:rPr>
                <w:rFonts w:ascii="Consolas" w:hAnsi="Consolas"/>
              </w:rPr>
              <w:t xml:space="preserve"> </w:t>
            </w:r>
            <w:r w:rsidR="00275596">
              <w:rPr>
                <w:rFonts w:ascii="Consolas" w:hAnsi="Consolas"/>
              </w:rPr>
              <w:t>0</w:t>
            </w:r>
            <w:r>
              <w:rPr>
                <w:rFonts w:ascii="Consolas" w:hAnsi="Consolas"/>
              </w:rPr>
              <w:t xml:space="preserve">1 </w:t>
            </w:r>
            <w:r w:rsidR="00275596">
              <w:rPr>
                <w:rFonts w:ascii="Consolas" w:hAnsi="Consolas"/>
              </w:rPr>
              <w:t>0</w:t>
            </w:r>
            <w:r>
              <w:rPr>
                <w:rFonts w:ascii="Consolas" w:hAnsi="Consolas"/>
              </w:rPr>
              <w:t>1</w:t>
            </w:r>
          </w:p>
        </w:tc>
        <w:tc>
          <w:tcPr>
            <w:tcW w:w="2064" w:type="dxa"/>
          </w:tcPr>
          <w:p w14:paraId="6C007F9F" w14:textId="77777777" w:rsidR="00726B06" w:rsidRDefault="00726B06" w:rsidP="00726B06"/>
        </w:tc>
      </w:tr>
      <w:tr w:rsidR="00726B06" w14:paraId="7B0DB5C6" w14:textId="77777777" w:rsidTr="00726B06">
        <w:tc>
          <w:tcPr>
            <w:tcW w:w="1247" w:type="dxa"/>
            <w:vAlign w:val="center"/>
          </w:tcPr>
          <w:p w14:paraId="58C3909B" w14:textId="14A063A0" w:rsidR="00726B06" w:rsidRPr="00726B06" w:rsidRDefault="00726B06" w:rsidP="00726B06">
            <w:pPr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11 00 00</w:t>
            </w:r>
          </w:p>
        </w:tc>
        <w:tc>
          <w:tcPr>
            <w:tcW w:w="2062" w:type="dxa"/>
            <w:tcBorders>
              <w:right w:val="single" w:sz="4" w:space="0" w:color="auto"/>
            </w:tcBorders>
            <w:vAlign w:val="center"/>
          </w:tcPr>
          <w:p w14:paraId="618F6F4F" w14:textId="77777777" w:rsidR="00726B06" w:rsidRDefault="00726B06" w:rsidP="00726B06"/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AE2435" w14:textId="4B6350C7" w:rsidR="00726B06" w:rsidRDefault="00726B06" w:rsidP="00726B06"/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14:paraId="71AFDE6A" w14:textId="4DF3A7E7" w:rsidR="00726B06" w:rsidRDefault="00726B06" w:rsidP="00726B06">
            <w:r>
              <w:rPr>
                <w:rFonts w:ascii="Consolas" w:hAnsi="Consolas"/>
              </w:rPr>
              <w:t xml:space="preserve">10 10 </w:t>
            </w:r>
            <w:r w:rsidR="00275596">
              <w:rPr>
                <w:rFonts w:ascii="Consolas" w:hAnsi="Consolas"/>
              </w:rPr>
              <w:t>1</w:t>
            </w:r>
            <w:r>
              <w:rPr>
                <w:rFonts w:ascii="Consolas" w:hAnsi="Consolas"/>
              </w:rPr>
              <w:t>0</w:t>
            </w:r>
          </w:p>
        </w:tc>
        <w:tc>
          <w:tcPr>
            <w:tcW w:w="2064" w:type="dxa"/>
          </w:tcPr>
          <w:p w14:paraId="02F48E8F" w14:textId="77777777" w:rsidR="00726B06" w:rsidRDefault="00726B06" w:rsidP="00726B06"/>
        </w:tc>
      </w:tr>
      <w:tr w:rsidR="00726B06" w14:paraId="6290FC03" w14:textId="77777777" w:rsidTr="00726B06">
        <w:tc>
          <w:tcPr>
            <w:tcW w:w="1247" w:type="dxa"/>
            <w:vAlign w:val="center"/>
          </w:tcPr>
          <w:p w14:paraId="5803651E" w14:textId="33F38730" w:rsidR="00726B06" w:rsidRPr="00726B06" w:rsidRDefault="00726B06" w:rsidP="00726B06">
            <w:pPr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 xml:space="preserve">00 </w:t>
            </w:r>
            <w:r w:rsidR="00275596">
              <w:rPr>
                <w:rFonts w:ascii="Consolas" w:hAnsi="Consolas"/>
              </w:rPr>
              <w:t>1</w:t>
            </w:r>
            <w:r>
              <w:rPr>
                <w:rFonts w:ascii="Consolas" w:hAnsi="Consolas"/>
              </w:rPr>
              <w:t xml:space="preserve">1 </w:t>
            </w:r>
            <w:r w:rsidR="00275596">
              <w:rPr>
                <w:rFonts w:ascii="Consolas" w:hAnsi="Consolas"/>
              </w:rPr>
              <w:t>11</w:t>
            </w:r>
          </w:p>
        </w:tc>
        <w:tc>
          <w:tcPr>
            <w:tcW w:w="2062" w:type="dxa"/>
            <w:tcBorders>
              <w:right w:val="single" w:sz="4" w:space="0" w:color="auto"/>
            </w:tcBorders>
            <w:vAlign w:val="center"/>
          </w:tcPr>
          <w:p w14:paraId="154B07F1" w14:textId="77777777" w:rsidR="00726B06" w:rsidRDefault="00726B06" w:rsidP="00726B06"/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7C6C6F" w14:textId="64D92019" w:rsidR="00726B06" w:rsidRDefault="00726B06" w:rsidP="00726B06"/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14:paraId="1258CDE5" w14:textId="15FDC0EE" w:rsidR="00726B06" w:rsidRDefault="00275596" w:rsidP="00726B06">
            <w:r>
              <w:rPr>
                <w:rFonts w:ascii="Consolas" w:hAnsi="Consolas"/>
              </w:rPr>
              <w:t>1</w:t>
            </w:r>
            <w:r w:rsidR="00726B06">
              <w:rPr>
                <w:rFonts w:ascii="Consolas" w:hAnsi="Consolas"/>
              </w:rPr>
              <w:t xml:space="preserve">0 </w:t>
            </w:r>
            <w:r>
              <w:rPr>
                <w:rFonts w:ascii="Consolas" w:hAnsi="Consolas"/>
              </w:rPr>
              <w:t>1</w:t>
            </w:r>
            <w:r w:rsidR="00726B06">
              <w:rPr>
                <w:rFonts w:ascii="Consolas" w:hAnsi="Consolas"/>
              </w:rPr>
              <w:t>0 00</w:t>
            </w:r>
          </w:p>
        </w:tc>
        <w:tc>
          <w:tcPr>
            <w:tcW w:w="2064" w:type="dxa"/>
          </w:tcPr>
          <w:p w14:paraId="73DF8F7F" w14:textId="77777777" w:rsidR="00726B06" w:rsidRDefault="00726B06" w:rsidP="00726B06"/>
        </w:tc>
      </w:tr>
      <w:tr w:rsidR="00275596" w14:paraId="5B85D8C6" w14:textId="77777777" w:rsidTr="00726B06">
        <w:tc>
          <w:tcPr>
            <w:tcW w:w="1247" w:type="dxa"/>
            <w:vAlign w:val="center"/>
          </w:tcPr>
          <w:p w14:paraId="13D84C6F" w14:textId="65F280FD" w:rsidR="00275596" w:rsidRDefault="00275596" w:rsidP="00726B06">
            <w:pPr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00 01 00</w:t>
            </w:r>
          </w:p>
        </w:tc>
        <w:tc>
          <w:tcPr>
            <w:tcW w:w="2062" w:type="dxa"/>
            <w:tcBorders>
              <w:right w:val="single" w:sz="4" w:space="0" w:color="auto"/>
            </w:tcBorders>
            <w:vAlign w:val="center"/>
          </w:tcPr>
          <w:p w14:paraId="6BF8EF53" w14:textId="77777777" w:rsidR="00275596" w:rsidRDefault="00275596" w:rsidP="00726B06"/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23B69" w14:textId="21242F0F" w:rsidR="00275596" w:rsidRDefault="00275596" w:rsidP="00726B06"/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14:paraId="18AE1984" w14:textId="012FB7AA" w:rsidR="00275596" w:rsidRDefault="00275596" w:rsidP="00726B06">
            <w:pPr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>01 01 00</w:t>
            </w:r>
          </w:p>
        </w:tc>
        <w:tc>
          <w:tcPr>
            <w:tcW w:w="2064" w:type="dxa"/>
          </w:tcPr>
          <w:p w14:paraId="6A15A5C8" w14:textId="77777777" w:rsidR="00275596" w:rsidRDefault="00275596" w:rsidP="00726B06"/>
        </w:tc>
      </w:tr>
    </w:tbl>
    <w:p w14:paraId="33765CFD" w14:textId="3743A730" w:rsidR="00275596" w:rsidRDefault="00CC20DD" w:rsidP="00275596">
      <w:pPr>
        <w:pStyle w:val="Listenabsatz"/>
        <w:numPr>
          <w:ilvl w:val="0"/>
          <w:numId w:val="21"/>
        </w:numPr>
        <w:ind w:left="426" w:hanging="426"/>
      </w:pPr>
      <w:r>
        <w:t>Wie könnten die folgenden Farben aussehen</w:t>
      </w:r>
      <w:r w:rsidR="00726B06">
        <w:t xml:space="preserve">, </w:t>
      </w:r>
      <w:r>
        <w:t xml:space="preserve">wenn </w:t>
      </w:r>
      <w:r w:rsidR="00726B06">
        <w:t>pro Farbkanal 2 Bits verwendet</w:t>
      </w:r>
      <w:r>
        <w:t xml:space="preserve"> würden</w:t>
      </w:r>
      <w:r w:rsidR="00726B06">
        <w:t>?</w:t>
      </w:r>
      <w:r w:rsidR="00726B06">
        <w:br/>
      </w:r>
      <w:r w:rsidR="00275596">
        <w:t>Als Hilfe k</w:t>
      </w:r>
      <w:r w:rsidR="003B0553">
        <w:t>ö</w:t>
      </w:r>
      <w:r w:rsidR="00275596">
        <w:t>nn</w:t>
      </w:r>
      <w:r w:rsidR="003B0553">
        <w:t>en</w:t>
      </w:r>
      <w:r w:rsidR="00275596">
        <w:t xml:space="preserve"> dir </w:t>
      </w:r>
      <w:r w:rsidR="001D7A66">
        <w:t>folgenden</w:t>
      </w:r>
      <w:r w:rsidR="00275596">
        <w:t xml:space="preserve"> Farbabstufung</w:t>
      </w:r>
      <w:r w:rsidR="003B0553">
        <w:t>en</w:t>
      </w:r>
      <w:r w:rsidR="00275596">
        <w:t xml:space="preserve"> dienen</w:t>
      </w:r>
      <w:r w:rsidR="002B125D">
        <w:t>.</w:t>
      </w:r>
      <w:r w:rsidR="00275596">
        <w:br/>
      </w:r>
    </w:p>
    <w:p w14:paraId="63ED55B9" w14:textId="4E864776" w:rsidR="00726B06" w:rsidRDefault="00275596" w:rsidP="009453A8">
      <w:pPr>
        <w:pStyle w:val="Listenabsatz"/>
        <w:numPr>
          <w:ilvl w:val="0"/>
          <w:numId w:val="21"/>
        </w:numPr>
        <w:ind w:left="426" w:hanging="426"/>
      </w:pPr>
      <w:r>
        <w:t>Wie viele Farben können mit 2 Bits pro Farbkanal dargestellt werden?</w:t>
      </w:r>
      <w:r>
        <w:br/>
      </w:r>
      <w:r>
        <w:br/>
        <w:t>______________________________________________________________________________</w:t>
      </w:r>
      <w:r>
        <w:br/>
      </w:r>
    </w:p>
    <w:p w14:paraId="02FA00AD" w14:textId="402600E2" w:rsidR="00726B06" w:rsidRDefault="00275596" w:rsidP="009453A8">
      <w:pPr>
        <w:pStyle w:val="Listenabsatz"/>
        <w:numPr>
          <w:ilvl w:val="0"/>
          <w:numId w:val="21"/>
        </w:numPr>
        <w:ind w:left="426" w:hanging="426"/>
      </w:pPr>
      <w:r>
        <w:t>Angenommen, wir würden wie üblicherweise im RGB-Format 8 Bits pro Farbkanal verwenden, wie viele Farben können dann dargestellt werden?</w:t>
      </w:r>
      <w:r>
        <w:br/>
      </w:r>
      <w:r>
        <w:br/>
        <w:t>______________________________________________________________________________</w:t>
      </w:r>
    </w:p>
    <w:p w14:paraId="6285BB07" w14:textId="49A1258D" w:rsidR="009453A8" w:rsidRDefault="00015B59" w:rsidP="00015B59">
      <w:pPr>
        <w:pStyle w:val="berschrift1"/>
      </w:pPr>
      <w:r>
        <w:lastRenderedPageBreak/>
        <w:t>Vektorgrafik</w:t>
      </w:r>
    </w:p>
    <w:p w14:paraId="6458354B" w14:textId="12CEB42D" w:rsidR="00015B59" w:rsidRDefault="00015B59" w:rsidP="00015B59">
      <w:pPr>
        <w:pStyle w:val="Listenabsatz"/>
        <w:numPr>
          <w:ilvl w:val="0"/>
          <w:numId w:val="22"/>
        </w:numPr>
        <w:ind w:left="426" w:hanging="426"/>
      </w:pPr>
      <w:r>
        <w:t>Nach welchem Prinzip werden Bilder als Vektorgrafik gespeichert?</w:t>
      </w:r>
      <w:r>
        <w:br/>
      </w:r>
      <w:r>
        <w:br/>
        <w:t>______________________________________________________________________________</w:t>
      </w:r>
      <w:r>
        <w:br/>
      </w:r>
      <w:r>
        <w:br/>
        <w:t>______________________________________________________________________________</w:t>
      </w:r>
      <w:r>
        <w:br/>
      </w:r>
    </w:p>
    <w:p w14:paraId="6AAA515F" w14:textId="202E0A36" w:rsidR="00015B59" w:rsidRDefault="00015B59" w:rsidP="00015B59">
      <w:pPr>
        <w:pStyle w:val="Listenabsatz"/>
        <w:numPr>
          <w:ilvl w:val="0"/>
          <w:numId w:val="22"/>
        </w:numPr>
        <w:ind w:left="426" w:hanging="426"/>
      </w:pPr>
      <w:r w:rsidRPr="00015B59">
        <w:t>Was sind die Vorteile von Vektorgraﬁken gegenüber Rastergraﬁken?</w:t>
      </w:r>
      <w:r>
        <w:br/>
      </w:r>
      <w:r>
        <w:br/>
        <w:t>______________________________________________________________________________</w:t>
      </w:r>
      <w:r>
        <w:br/>
      </w:r>
      <w:r>
        <w:br/>
        <w:t>______________________________________________________________________________</w:t>
      </w:r>
      <w:r>
        <w:br/>
      </w:r>
    </w:p>
    <w:p w14:paraId="2343BE93" w14:textId="290CA74D" w:rsidR="00015B59" w:rsidRDefault="00015B59" w:rsidP="00015B59">
      <w:pPr>
        <w:pStyle w:val="Listenabsatz"/>
        <w:numPr>
          <w:ilvl w:val="0"/>
          <w:numId w:val="22"/>
        </w:numPr>
        <w:ind w:left="426" w:hanging="426"/>
      </w:pPr>
      <w:r>
        <w:t>Welche Art von Bildern werden sinnvollerweise als Vektorgraﬁk gespeichert?</w:t>
      </w:r>
      <w:r>
        <w:br/>
      </w:r>
      <w:r>
        <w:br/>
        <w:t>______________________________________________________________________________</w:t>
      </w:r>
      <w:r>
        <w:br/>
      </w:r>
    </w:p>
    <w:p w14:paraId="6E630706" w14:textId="2B75620F" w:rsidR="00015B59" w:rsidRDefault="00015B59" w:rsidP="00015B59">
      <w:pPr>
        <w:pStyle w:val="Listenabsatz"/>
        <w:numPr>
          <w:ilvl w:val="0"/>
          <w:numId w:val="22"/>
        </w:numPr>
        <w:ind w:left="426" w:hanging="426"/>
      </w:pPr>
      <w:r>
        <w:t>Welche Art von Bildern werden besser als Rastergraﬁk gespeichert? Wieso?</w:t>
      </w:r>
      <w:r>
        <w:br/>
      </w:r>
      <w:r>
        <w:br/>
        <w:t>______________________________________________________________________________</w:t>
      </w:r>
      <w:r>
        <w:br/>
      </w:r>
      <w:r>
        <w:br/>
        <w:t>______________________________________________________________________________</w:t>
      </w:r>
      <w:r>
        <w:br/>
      </w:r>
      <w:r>
        <w:br/>
        <w:t>______________________________________________________________________________</w:t>
      </w:r>
      <w:r>
        <w:br/>
      </w:r>
      <w:r>
        <w:br/>
        <w:t>______________________________________________________________________________</w:t>
      </w:r>
    </w:p>
    <w:p w14:paraId="0FA93F47" w14:textId="77777777" w:rsidR="00015B59" w:rsidRDefault="00015B59" w:rsidP="00015B59"/>
    <w:p w14:paraId="0237F19A" w14:textId="2542272A" w:rsidR="00015B59" w:rsidRDefault="00015B59" w:rsidP="00015B59">
      <w:pPr>
        <w:pStyle w:val="berschrift1"/>
      </w:pPr>
      <w:r>
        <w:t>Berechnungen</w:t>
      </w:r>
    </w:p>
    <w:p w14:paraId="61AC865E" w14:textId="0F9D2BA4" w:rsidR="00015B59" w:rsidRDefault="00015B59" w:rsidP="00015B59">
      <w:pPr>
        <w:pStyle w:val="Listenabsatz"/>
        <w:numPr>
          <w:ilvl w:val="0"/>
          <w:numId w:val="23"/>
        </w:numPr>
        <w:ind w:left="426" w:hanging="426"/>
      </w:pPr>
      <w:r>
        <w:t>Die Kamera des iPhones 12 hat eine Auﬂösung von 4032 × 3024 Pixel. Die Auﬂösung einer Kamera wird oft in Millionen Pixel (Megapixel) angegeben. Wie viele Megapixel hat also die erwähnte iPhone-Kamera?</w:t>
      </w:r>
      <w:r>
        <w:br/>
      </w:r>
      <w:r>
        <w:br/>
        <w:t>______________________________________________________________________________</w:t>
      </w:r>
      <w:r>
        <w:br/>
      </w:r>
    </w:p>
    <w:p w14:paraId="62DF7800" w14:textId="77777777" w:rsidR="00424BB6" w:rsidRDefault="00424BB6" w:rsidP="00015B59">
      <w:pPr>
        <w:pStyle w:val="Listenabsatz"/>
        <w:numPr>
          <w:ilvl w:val="0"/>
          <w:numId w:val="23"/>
        </w:numPr>
        <w:ind w:left="426" w:hanging="426"/>
      </w:pPr>
      <w:r>
        <w:t>In einem Online-Formular kannst du ein Foto hochladen, das höchstens 1 MB gross sein darf. Deine Kamera weist eine Auflösung von 1 Megapixel auf. Kannst du ein mit deiner Kamera gemachtes Foto hochladen?</w:t>
      </w:r>
      <w:r>
        <w:br/>
      </w:r>
      <w:r>
        <w:br/>
        <w:t>______________________________________________________________________________</w:t>
      </w:r>
      <w:r>
        <w:br/>
      </w:r>
    </w:p>
    <w:p w14:paraId="5F18C677" w14:textId="426FA1AF" w:rsidR="00015B59" w:rsidRPr="00015B59" w:rsidRDefault="00424BB6" w:rsidP="00015B59">
      <w:pPr>
        <w:pStyle w:val="Listenabsatz"/>
        <w:numPr>
          <w:ilvl w:val="0"/>
          <w:numId w:val="23"/>
        </w:numPr>
        <w:ind w:left="426" w:hanging="426"/>
      </w:pPr>
      <w:r>
        <w:t>Was könntest du tun, wenn dein Bild aus obiger Aufgabe zu gross ist?</w:t>
      </w:r>
      <w:r>
        <w:br/>
      </w:r>
      <w:r>
        <w:br/>
        <w:t>______________________________________________________________________________</w:t>
      </w:r>
      <w:r>
        <w:br/>
      </w:r>
      <w:r>
        <w:br/>
        <w:t>______________________________________________________________________________</w:t>
      </w:r>
      <w:r>
        <w:br/>
      </w:r>
    </w:p>
    <w:sectPr w:rsidR="00015B59" w:rsidRPr="00015B59" w:rsidSect="009C23EA">
      <w:headerReference w:type="default" r:id="rId10"/>
      <w:footerReference w:type="default" r:id="rId11"/>
      <w:headerReference w:type="first" r:id="rId12"/>
      <w:pgSz w:w="11906" w:h="16838"/>
      <w:pgMar w:top="1531" w:right="964" w:bottom="964" w:left="181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76715" w14:textId="77777777" w:rsidR="003207CA" w:rsidRDefault="003207CA" w:rsidP="00473488">
      <w:r>
        <w:separator/>
      </w:r>
    </w:p>
    <w:p w14:paraId="242A4501" w14:textId="77777777" w:rsidR="003207CA" w:rsidRDefault="003207CA"/>
  </w:endnote>
  <w:endnote w:type="continuationSeparator" w:id="0">
    <w:p w14:paraId="71BDEBC2" w14:textId="77777777" w:rsidR="003207CA" w:rsidRDefault="003207CA" w:rsidP="00473488">
      <w:r>
        <w:continuationSeparator/>
      </w:r>
    </w:p>
    <w:p w14:paraId="1E0A6A90" w14:textId="77777777" w:rsidR="003207CA" w:rsidRDefault="003207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B93DD" w14:textId="77777777" w:rsidR="00A57844" w:rsidRDefault="00A57844">
    <w:pPr>
      <w:pStyle w:val="Fuzeile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32762">
      <w:rPr>
        <w:noProof/>
      </w:rPr>
      <w:t>2</w:t>
    </w:r>
    <w:r>
      <w:fldChar w:fldCharType="end"/>
    </w:r>
  </w:p>
  <w:p w14:paraId="1EE44C78" w14:textId="77777777" w:rsidR="00EA3D79" w:rsidRDefault="00EA3D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A6DD9" w14:textId="77777777" w:rsidR="003207CA" w:rsidRDefault="003207CA">
      <w:r>
        <w:separator/>
      </w:r>
    </w:p>
  </w:footnote>
  <w:footnote w:type="continuationSeparator" w:id="0">
    <w:p w14:paraId="5421E992" w14:textId="77777777" w:rsidR="003207CA" w:rsidRDefault="003207CA" w:rsidP="00473488">
      <w:r>
        <w:continuationSeparator/>
      </w:r>
    </w:p>
    <w:p w14:paraId="340A5AB6" w14:textId="77777777" w:rsidR="003207CA" w:rsidRDefault="003207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9C344" w14:textId="77777777" w:rsidR="00A57844" w:rsidRDefault="00A57844">
    <w:pPr>
      <w:pStyle w:val="Kopfzeile"/>
    </w:pPr>
    <w:r w:rsidRPr="00473488">
      <w:rPr>
        <w:noProof/>
        <w:lang w:eastAsia="de-CH"/>
      </w:rPr>
      <w:drawing>
        <wp:anchor distT="0" distB="0" distL="114300" distR="114300" simplePos="0" relativeHeight="251659264" behindDoc="0" locked="0" layoutInCell="1" allowOverlap="0" wp14:anchorId="45F6293D" wp14:editId="0F98F49C">
          <wp:simplePos x="0" y="0"/>
          <wp:positionH relativeFrom="page">
            <wp:posOffset>247650</wp:posOffset>
          </wp:positionH>
          <wp:positionV relativeFrom="page">
            <wp:posOffset>361950</wp:posOffset>
          </wp:positionV>
          <wp:extent cx="247650" cy="323850"/>
          <wp:effectExtent l="19050" t="0" r="0" b="0"/>
          <wp:wrapSquare wrapText="bothSides"/>
          <wp:docPr id="573099746" name="Grafik 573099746" descr="signet-linie_100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ignet-linie_1000%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324F361" w14:textId="77777777" w:rsidR="00EA3D79" w:rsidRDefault="00EA3D7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6226B" w14:textId="49D27B35" w:rsidR="00A57844" w:rsidRDefault="00A57844">
    <w:pPr>
      <w:pStyle w:val="Kopfzeile"/>
    </w:pPr>
    <w:r w:rsidRPr="00473488">
      <w:rPr>
        <w:noProof/>
        <w:lang w:eastAsia="de-CH"/>
      </w:rPr>
      <w:drawing>
        <wp:anchor distT="0" distB="0" distL="114300" distR="114300" simplePos="0" relativeHeight="251663360" behindDoc="0" locked="0" layoutInCell="1" allowOverlap="0" wp14:anchorId="358F4A40" wp14:editId="7F355A7F">
          <wp:simplePos x="0" y="0"/>
          <wp:positionH relativeFrom="page">
            <wp:posOffset>248285</wp:posOffset>
          </wp:positionH>
          <wp:positionV relativeFrom="page">
            <wp:posOffset>363855</wp:posOffset>
          </wp:positionV>
          <wp:extent cx="248400" cy="324000"/>
          <wp:effectExtent l="0" t="0" r="0" b="0"/>
          <wp:wrapSquare wrapText="bothSides"/>
          <wp:docPr id="857887429" name="Grafik 857887429" descr="signet-linie_100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ignet-linie_1000%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400" cy="324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74C1">
      <w:rPr>
        <w:noProof/>
        <w:lang w:eastAsia="de-CH"/>
      </w:rPr>
      <w:tab/>
    </w:r>
    <w:r w:rsidR="009574C1">
      <w:rPr>
        <w:noProof/>
        <w:lang w:eastAsia="de-CH"/>
      </w:rPr>
      <w:tab/>
      <w:t>Fachschaft 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FB6D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0FAE8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A6C8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246D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4E6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584C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8C92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9C54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06C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86C3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C74D8"/>
    <w:multiLevelType w:val="hybridMultilevel"/>
    <w:tmpl w:val="B886A048"/>
    <w:lvl w:ilvl="0" w:tplc="2166A75C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2878B6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161B329F"/>
    <w:multiLevelType w:val="multilevel"/>
    <w:tmpl w:val="AE068CB2"/>
    <w:numStyleLink w:val="berschriftslisten"/>
  </w:abstractNum>
  <w:abstractNum w:abstractNumId="13" w15:restartNumberingAfterBreak="0">
    <w:nsid w:val="168E6AF2"/>
    <w:multiLevelType w:val="multilevel"/>
    <w:tmpl w:val="AE068CB2"/>
    <w:styleLink w:val="berschriftslisten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92B3F6F"/>
    <w:multiLevelType w:val="hybridMultilevel"/>
    <w:tmpl w:val="7F463D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BF2570"/>
    <w:multiLevelType w:val="hybridMultilevel"/>
    <w:tmpl w:val="E4EAA85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D976BC"/>
    <w:multiLevelType w:val="hybridMultilevel"/>
    <w:tmpl w:val="218C7674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72384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772E0E"/>
    <w:multiLevelType w:val="hybridMultilevel"/>
    <w:tmpl w:val="3782E7F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56EB8"/>
    <w:multiLevelType w:val="hybridMultilevel"/>
    <w:tmpl w:val="88EEB44C"/>
    <w:lvl w:ilvl="0" w:tplc="8DBC101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76A05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CE14A23"/>
    <w:multiLevelType w:val="hybridMultilevel"/>
    <w:tmpl w:val="218C767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F6B24"/>
    <w:multiLevelType w:val="multilevel"/>
    <w:tmpl w:val="AE068CB2"/>
    <w:numStyleLink w:val="berschriftslisten"/>
  </w:abstractNum>
  <w:num w:numId="1" w16cid:durableId="1908612531">
    <w:abstractNumId w:val="9"/>
  </w:num>
  <w:num w:numId="2" w16cid:durableId="1948779418">
    <w:abstractNumId w:val="7"/>
  </w:num>
  <w:num w:numId="3" w16cid:durableId="1757554303">
    <w:abstractNumId w:val="6"/>
  </w:num>
  <w:num w:numId="4" w16cid:durableId="2009164417">
    <w:abstractNumId w:val="5"/>
  </w:num>
  <w:num w:numId="5" w16cid:durableId="1994679203">
    <w:abstractNumId w:val="4"/>
  </w:num>
  <w:num w:numId="6" w16cid:durableId="856433210">
    <w:abstractNumId w:val="8"/>
  </w:num>
  <w:num w:numId="7" w16cid:durableId="1887569522">
    <w:abstractNumId w:val="3"/>
  </w:num>
  <w:num w:numId="8" w16cid:durableId="533730489">
    <w:abstractNumId w:val="2"/>
  </w:num>
  <w:num w:numId="9" w16cid:durableId="911045660">
    <w:abstractNumId w:val="1"/>
  </w:num>
  <w:num w:numId="10" w16cid:durableId="1781801485">
    <w:abstractNumId w:val="0"/>
  </w:num>
  <w:num w:numId="11" w16cid:durableId="1574268063">
    <w:abstractNumId w:val="22"/>
  </w:num>
  <w:num w:numId="12" w16cid:durableId="435708471">
    <w:abstractNumId w:val="19"/>
  </w:num>
  <w:num w:numId="13" w16cid:durableId="1448235598">
    <w:abstractNumId w:val="10"/>
  </w:num>
  <w:num w:numId="14" w16cid:durableId="1942293899">
    <w:abstractNumId w:val="17"/>
  </w:num>
  <w:num w:numId="15" w16cid:durableId="1342121680">
    <w:abstractNumId w:val="20"/>
  </w:num>
  <w:num w:numId="16" w16cid:durableId="1466700838">
    <w:abstractNumId w:val="12"/>
  </w:num>
  <w:num w:numId="17" w16cid:durableId="176116490">
    <w:abstractNumId w:val="13"/>
  </w:num>
  <w:num w:numId="18" w16cid:durableId="1788965745">
    <w:abstractNumId w:val="11"/>
  </w:num>
  <w:num w:numId="19" w16cid:durableId="816578998">
    <w:abstractNumId w:val="18"/>
  </w:num>
  <w:num w:numId="20" w16cid:durableId="667947652">
    <w:abstractNumId w:val="16"/>
  </w:num>
  <w:num w:numId="21" w16cid:durableId="237910093">
    <w:abstractNumId w:val="15"/>
  </w:num>
  <w:num w:numId="22" w16cid:durableId="1569416575">
    <w:abstractNumId w:val="21"/>
  </w:num>
  <w:num w:numId="23" w16cid:durableId="18243541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C1"/>
    <w:rsid w:val="00015B59"/>
    <w:rsid w:val="000167E9"/>
    <w:rsid w:val="00035A84"/>
    <w:rsid w:val="000462B9"/>
    <w:rsid w:val="001B1180"/>
    <w:rsid w:val="001C359D"/>
    <w:rsid w:val="001D7A66"/>
    <w:rsid w:val="00275596"/>
    <w:rsid w:val="002B125D"/>
    <w:rsid w:val="00310127"/>
    <w:rsid w:val="003207CA"/>
    <w:rsid w:val="00345EC7"/>
    <w:rsid w:val="003B0553"/>
    <w:rsid w:val="003E1740"/>
    <w:rsid w:val="00424BB6"/>
    <w:rsid w:val="00432762"/>
    <w:rsid w:val="004579D0"/>
    <w:rsid w:val="00473488"/>
    <w:rsid w:val="00486B13"/>
    <w:rsid w:val="004B033C"/>
    <w:rsid w:val="004C3794"/>
    <w:rsid w:val="005225AE"/>
    <w:rsid w:val="005674FA"/>
    <w:rsid w:val="0058640D"/>
    <w:rsid w:val="005C17BA"/>
    <w:rsid w:val="005D1525"/>
    <w:rsid w:val="005D406C"/>
    <w:rsid w:val="0061641B"/>
    <w:rsid w:val="006B0C1B"/>
    <w:rsid w:val="006F1178"/>
    <w:rsid w:val="00702B13"/>
    <w:rsid w:val="00706175"/>
    <w:rsid w:val="00726B06"/>
    <w:rsid w:val="007A4BB3"/>
    <w:rsid w:val="008A2A09"/>
    <w:rsid w:val="00937755"/>
    <w:rsid w:val="009453A8"/>
    <w:rsid w:val="009574C1"/>
    <w:rsid w:val="009C23EA"/>
    <w:rsid w:val="009E6DEC"/>
    <w:rsid w:val="009F585C"/>
    <w:rsid w:val="00A31CF5"/>
    <w:rsid w:val="00A57844"/>
    <w:rsid w:val="00A702AF"/>
    <w:rsid w:val="00A75CC0"/>
    <w:rsid w:val="00A91FC8"/>
    <w:rsid w:val="00AD764A"/>
    <w:rsid w:val="00AE3911"/>
    <w:rsid w:val="00B03C8D"/>
    <w:rsid w:val="00B80643"/>
    <w:rsid w:val="00C36F24"/>
    <w:rsid w:val="00C43E86"/>
    <w:rsid w:val="00CC20DD"/>
    <w:rsid w:val="00CC24DC"/>
    <w:rsid w:val="00D45E5E"/>
    <w:rsid w:val="00D73473"/>
    <w:rsid w:val="00D75108"/>
    <w:rsid w:val="00DC06AF"/>
    <w:rsid w:val="00DF4B0B"/>
    <w:rsid w:val="00E20CE6"/>
    <w:rsid w:val="00E223A8"/>
    <w:rsid w:val="00EA3D79"/>
    <w:rsid w:val="00EA7095"/>
    <w:rsid w:val="00F4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3D978B"/>
  <w15:docId w15:val="{65452D30-6C87-4E1C-8D35-BF711AB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6"/>
    <w:qFormat/>
    <w:rsid w:val="00A31CF5"/>
    <w:pPr>
      <w:spacing w:after="120" w:line="240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3"/>
    <w:qFormat/>
    <w:rsid w:val="003E1740"/>
    <w:pPr>
      <w:keepNext/>
      <w:keepLines/>
      <w:numPr>
        <w:numId w:val="18"/>
      </w:numPr>
      <w:tabs>
        <w:tab w:val="left" w:pos="284"/>
      </w:tabs>
      <w:spacing w:before="240" w:after="0"/>
      <w:contextualSpacing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basedOn w:val="Liste2"/>
    <w:next w:val="Standard"/>
    <w:link w:val="berschrift2Zchn"/>
    <w:uiPriority w:val="4"/>
    <w:qFormat/>
    <w:rsid w:val="003E1740"/>
    <w:pPr>
      <w:keepNext/>
      <w:keepLines/>
      <w:numPr>
        <w:ilvl w:val="1"/>
        <w:numId w:val="18"/>
      </w:numPr>
      <w:tabs>
        <w:tab w:val="left" w:pos="454"/>
      </w:tabs>
      <w:spacing w:before="240" w:after="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Liste3"/>
    <w:next w:val="Standard"/>
    <w:link w:val="berschrift3Zchn"/>
    <w:uiPriority w:val="5"/>
    <w:qFormat/>
    <w:rsid w:val="00706175"/>
    <w:pPr>
      <w:keepNext/>
      <w:keepLines/>
      <w:numPr>
        <w:ilvl w:val="2"/>
        <w:numId w:val="18"/>
      </w:numPr>
      <w:spacing w:before="240" w:after="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11"/>
    <w:semiHidden/>
    <w:qFormat/>
    <w:rsid w:val="00706175"/>
    <w:pPr>
      <w:keepNext/>
      <w:keepLines/>
      <w:numPr>
        <w:ilvl w:val="3"/>
        <w:numId w:val="1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11"/>
    <w:semiHidden/>
    <w:unhideWhenUsed/>
    <w:qFormat/>
    <w:rsid w:val="00706175"/>
    <w:pPr>
      <w:keepNext/>
      <w:keepLines/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11"/>
    <w:semiHidden/>
    <w:unhideWhenUsed/>
    <w:qFormat/>
    <w:rsid w:val="00706175"/>
    <w:pPr>
      <w:keepNext/>
      <w:keepLines/>
      <w:numPr>
        <w:ilvl w:val="5"/>
        <w:numId w:val="1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11"/>
    <w:semiHidden/>
    <w:unhideWhenUsed/>
    <w:qFormat/>
    <w:rsid w:val="00706175"/>
    <w:pPr>
      <w:keepNext/>
      <w:keepLines/>
      <w:numPr>
        <w:ilvl w:val="6"/>
        <w:numId w:val="1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11"/>
    <w:semiHidden/>
    <w:unhideWhenUsed/>
    <w:qFormat/>
    <w:rsid w:val="00706175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11"/>
    <w:semiHidden/>
    <w:unhideWhenUsed/>
    <w:qFormat/>
    <w:rsid w:val="00706175"/>
    <w:pPr>
      <w:keepNext/>
      <w:keepLines/>
      <w:numPr>
        <w:ilvl w:val="8"/>
        <w:numId w:val="1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47348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C17BA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semiHidden/>
    <w:rsid w:val="009F585C"/>
    <w:pPr>
      <w:tabs>
        <w:tab w:val="center" w:pos="4536"/>
        <w:tab w:val="right" w:pos="9072"/>
      </w:tabs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F585C"/>
    <w:rPr>
      <w:rFonts w:ascii="Arial" w:hAnsi="Arial"/>
      <w:sz w:val="1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348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348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3"/>
    <w:rsid w:val="00AD764A"/>
    <w:rPr>
      <w:rFonts w:ascii="Arial" w:eastAsiaTheme="majorEastAsia" w:hAnsi="Arial" w:cstheme="majorBidi"/>
      <w:b/>
      <w:bCs/>
      <w:sz w:val="20"/>
      <w:szCs w:val="28"/>
    </w:rPr>
  </w:style>
  <w:style w:type="paragraph" w:styleId="Titel">
    <w:name w:val="Title"/>
    <w:basedOn w:val="Standard"/>
    <w:next w:val="Przisierung"/>
    <w:link w:val="TitelZchn"/>
    <w:rsid w:val="008A2A09"/>
    <w:pPr>
      <w:spacing w:after="0"/>
    </w:pPr>
    <w:rPr>
      <w:rFonts w:eastAsiaTheme="majorEastAsia" w:cstheme="majorBidi"/>
      <w:b/>
      <w:sz w:val="36"/>
      <w:szCs w:val="52"/>
    </w:rPr>
  </w:style>
  <w:style w:type="character" w:customStyle="1" w:styleId="TitelZchn">
    <w:name w:val="Titel Zchn"/>
    <w:basedOn w:val="Absatz-Standardschriftart"/>
    <w:link w:val="Titel"/>
    <w:rsid w:val="00A702AF"/>
    <w:rPr>
      <w:rFonts w:ascii="Arial" w:eastAsiaTheme="majorEastAsia" w:hAnsi="Arial" w:cstheme="majorBidi"/>
      <w:b/>
      <w:sz w:val="36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4"/>
    <w:rsid w:val="00AD764A"/>
    <w:rPr>
      <w:rFonts w:ascii="Arial" w:eastAsiaTheme="majorEastAsia" w:hAnsi="Arial" w:cstheme="majorBidi"/>
      <w:b/>
      <w:bCs/>
      <w:sz w:val="20"/>
      <w:szCs w:val="26"/>
    </w:rPr>
  </w:style>
  <w:style w:type="numbering" w:customStyle="1" w:styleId="berschriftslisten">
    <w:name w:val="Überschriftslisten"/>
    <w:uiPriority w:val="99"/>
    <w:rsid w:val="00C43E86"/>
    <w:pPr>
      <w:numPr>
        <w:numId w:val="17"/>
      </w:numPr>
    </w:pPr>
  </w:style>
  <w:style w:type="paragraph" w:styleId="Liste2">
    <w:name w:val="List 2"/>
    <w:basedOn w:val="Standard"/>
    <w:uiPriority w:val="99"/>
    <w:semiHidden/>
    <w:unhideWhenUsed/>
    <w:rsid w:val="00C43E86"/>
    <w:pPr>
      <w:ind w:left="566" w:hanging="283"/>
      <w:contextualSpacing/>
    </w:pPr>
  </w:style>
  <w:style w:type="paragraph" w:customStyle="1" w:styleId="berschrift">
    <w:name w:val="Überschrift"/>
    <w:basedOn w:val="Standard"/>
    <w:next w:val="Standard"/>
    <w:uiPriority w:val="2"/>
    <w:qFormat/>
    <w:rsid w:val="008A2A09"/>
    <w:pPr>
      <w:spacing w:before="240" w:after="0"/>
    </w:pPr>
    <w:rPr>
      <w:b/>
      <w:szCs w:val="20"/>
    </w:rPr>
  </w:style>
  <w:style w:type="paragraph" w:customStyle="1" w:styleId="Przisierung">
    <w:name w:val="Präzisierung"/>
    <w:basedOn w:val="Standard"/>
    <w:link w:val="PrzisierungZchn"/>
    <w:uiPriority w:val="1"/>
    <w:rsid w:val="00035A84"/>
    <w:pPr>
      <w:spacing w:line="500" w:lineRule="exact"/>
    </w:pPr>
    <w:rPr>
      <w:rFonts w:eastAsia="Times New Roman" w:cs="Times New Roman"/>
      <w:sz w:val="36"/>
      <w:szCs w:val="20"/>
      <w:lang w:eastAsia="de-DE"/>
    </w:rPr>
  </w:style>
  <w:style w:type="character" w:styleId="SchwacheHervorhebung">
    <w:name w:val="Subtle Emphasis"/>
    <w:basedOn w:val="Absatz-Standardschriftart"/>
    <w:uiPriority w:val="10"/>
    <w:qFormat/>
    <w:rsid w:val="007A4BB3"/>
    <w:rPr>
      <w:i/>
      <w:iCs/>
      <w:color w:val="auto"/>
    </w:rPr>
  </w:style>
  <w:style w:type="character" w:styleId="Hervorhebung">
    <w:name w:val="Emphasis"/>
    <w:basedOn w:val="Absatz-Standardschriftart"/>
    <w:uiPriority w:val="9"/>
    <w:qFormat/>
    <w:rsid w:val="007A4BB3"/>
    <w:rPr>
      <w:b/>
      <w:i w:val="0"/>
      <w:iCs/>
    </w:rPr>
  </w:style>
  <w:style w:type="character" w:customStyle="1" w:styleId="PrzisierungZchn">
    <w:name w:val="Präzisierung Zchn"/>
    <w:basedOn w:val="Absatz-Standardschriftart"/>
    <w:link w:val="Przisierung"/>
    <w:uiPriority w:val="1"/>
    <w:rsid w:val="00A702AF"/>
    <w:rPr>
      <w:rFonts w:ascii="Arial" w:eastAsia="Times New Roman" w:hAnsi="Arial" w:cs="Times New Roman"/>
      <w:sz w:val="36"/>
      <w:szCs w:val="20"/>
      <w:lang w:eastAsia="de-DE"/>
    </w:rPr>
  </w:style>
  <w:style w:type="character" w:customStyle="1" w:styleId="Tabelleobenrechts">
    <w:name w:val="Tabelle oben rechts"/>
    <w:basedOn w:val="StandardohneAbstandZchn"/>
    <w:uiPriority w:val="11"/>
    <w:rsid w:val="005C17BA"/>
    <w:rPr>
      <w:rFonts w:ascii="Arial" w:eastAsia="Times New Roman" w:hAnsi="Arial" w:cs="Times New Roman"/>
      <w:b/>
      <w:sz w:val="15"/>
      <w:szCs w:val="20"/>
      <w:lang w:val="de-DE" w:eastAsia="de-DE"/>
    </w:rPr>
  </w:style>
  <w:style w:type="paragraph" w:customStyle="1" w:styleId="StandardohneAbstand">
    <w:name w:val="Standard ohne Abstand"/>
    <w:basedOn w:val="Standard"/>
    <w:link w:val="StandardohneAbstandZchn"/>
    <w:uiPriority w:val="7"/>
    <w:rsid w:val="005674FA"/>
    <w:pPr>
      <w:spacing w:after="0"/>
    </w:pPr>
  </w:style>
  <w:style w:type="character" w:customStyle="1" w:styleId="StandardohneAbstandZchn">
    <w:name w:val="Standard ohne Abstand Zchn"/>
    <w:basedOn w:val="Absatz-Standardschriftart"/>
    <w:link w:val="StandardohneAbstand"/>
    <w:uiPriority w:val="7"/>
    <w:rsid w:val="00AD764A"/>
    <w:rPr>
      <w:rFonts w:ascii="Arial" w:hAnsi="Arial"/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5"/>
    <w:rsid w:val="00AD764A"/>
    <w:rPr>
      <w:rFonts w:ascii="Arial" w:eastAsiaTheme="majorEastAsia" w:hAnsi="Arial" w:cstheme="majorBidi"/>
      <w:b/>
      <w:bCs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11"/>
    <w:semiHidden/>
    <w:rsid w:val="00AD764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Liste3">
    <w:name w:val="List 3"/>
    <w:basedOn w:val="Standard"/>
    <w:uiPriority w:val="99"/>
    <w:semiHidden/>
    <w:unhideWhenUsed/>
    <w:rsid w:val="003E1740"/>
    <w:pPr>
      <w:ind w:left="849" w:hanging="283"/>
      <w:contextualSpacing/>
    </w:pPr>
  </w:style>
  <w:style w:type="character" w:customStyle="1" w:styleId="berschrift5Zchn">
    <w:name w:val="Überschrift 5 Zchn"/>
    <w:basedOn w:val="Absatz-Standardschriftart"/>
    <w:link w:val="berschrift5"/>
    <w:uiPriority w:val="11"/>
    <w:semiHidden/>
    <w:rsid w:val="00AD764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11"/>
    <w:semiHidden/>
    <w:rsid w:val="00AD764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11"/>
    <w:semiHidden/>
    <w:rsid w:val="00AD764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11"/>
    <w:semiHidden/>
    <w:rsid w:val="00AD764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11"/>
    <w:semiHidden/>
    <w:rsid w:val="00AD76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32762"/>
    <w:pPr>
      <w:spacing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32762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32762"/>
    <w:rPr>
      <w:vertAlign w:val="superscript"/>
    </w:rPr>
  </w:style>
  <w:style w:type="paragraph" w:styleId="Listenabsatz">
    <w:name w:val="List Paragraph"/>
    <w:basedOn w:val="Standard"/>
    <w:uiPriority w:val="34"/>
    <w:qFormat/>
    <w:rsid w:val="00D45E5E"/>
    <w:pPr>
      <w:ind w:left="720"/>
      <w:contextualSpacing/>
    </w:pPr>
  </w:style>
  <w:style w:type="table" w:styleId="Tabellenraster">
    <w:name w:val="Table Grid"/>
    <w:basedOn w:val="NormaleTabelle"/>
    <w:uiPriority w:val="59"/>
    <w:rsid w:val="00945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gymer\sys\CI\GKinter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023A3-47E9-4C7D-BF71-8CAA0AE28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GKintern.dotx</Template>
  <TotalTime>0</TotalTime>
  <Pages>2</Pages>
  <Words>485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Gymnasium Kirchenfeld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Jampen</dc:creator>
  <cp:lastModifiedBy>Meyer Remo</cp:lastModifiedBy>
  <cp:revision>12</cp:revision>
  <cp:lastPrinted>2023-11-27T15:52:00Z</cp:lastPrinted>
  <dcterms:created xsi:type="dcterms:W3CDTF">2023-10-12T09:30:00Z</dcterms:created>
  <dcterms:modified xsi:type="dcterms:W3CDTF">2023-11-27T15:52:00Z</dcterms:modified>
</cp:coreProperties>
</file>